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C925CE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C925CE">
        <w:rPr>
          <w:b/>
          <w:bCs/>
          <w:i/>
          <w:iCs/>
          <w:lang w:val="pl-PL"/>
        </w:rPr>
        <w:t>Z</w:t>
      </w:r>
      <w:r w:rsidRPr="00C925CE">
        <w:rPr>
          <w:b/>
          <w:bCs/>
          <w:i/>
          <w:lang w:val="pl-PL"/>
        </w:rPr>
        <w:t>ałącznik nr 2</w:t>
      </w:r>
    </w:p>
    <w:p w14:paraId="6E5B0302" w14:textId="77777777" w:rsidR="00BF4F12" w:rsidRPr="00C925CE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C925CE">
        <w:rPr>
          <w:lang w:val="pl-PL"/>
        </w:rPr>
        <w:t>Wzór Formularza Oferty</w:t>
      </w:r>
    </w:p>
    <w:p w14:paraId="348F5E3C" w14:textId="77777777" w:rsidR="003669A5" w:rsidRPr="00C925CE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77777777" w:rsidR="00BF4F12" w:rsidRPr="00C925CE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5BD4B9E1" w14:textId="21064B5B" w:rsidR="00AB2190" w:rsidRPr="005C2AEC" w:rsidRDefault="00492F65" w:rsidP="005C2AEC">
      <w:pPr>
        <w:spacing w:line="276" w:lineRule="auto"/>
        <w:jc w:val="center"/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</w:pPr>
      <w:bookmarkStart w:id="0" w:name="_Hlk83998236"/>
      <w:r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 xml:space="preserve">Na </w:t>
      </w:r>
      <w:bookmarkStart w:id="1" w:name="_Hlk97800804"/>
      <w:bookmarkEnd w:id="0"/>
      <w:r w:rsidR="000E049C" w:rsidRPr="00C925CE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organizację szkolenia i/lub zapewnienie wyżywienia podczas lokalnych szkoleń dla wolontariuszy Błękitnego Patrolu WWF </w:t>
      </w:r>
      <w:r w:rsidR="000E049C"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w projekcie „Ochrona ssaków i ptaków morskich - kontynuacja” nr POIS.02.04.00-00-0042/18, w ramach działania 2.4 osi priorytetowej II Programu Operacyjnego Infrastruktura i Środowisko 2014-2020</w:t>
      </w:r>
      <w:bookmarkEnd w:id="1"/>
      <w:r w:rsidR="00AB2190"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.</w:t>
      </w:r>
    </w:p>
    <w:p w14:paraId="3F4D11D9" w14:textId="255EE4A9" w:rsidR="000E049C" w:rsidRPr="00C925CE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sz w:val="22"/>
          <w:szCs w:val="22"/>
          <w:lang w:val="pl-PL"/>
        </w:rPr>
        <w:t>Nr referencyjny nadany sprawie przez Zamawiającego</w:t>
      </w:r>
      <w:r w:rsidRPr="00EA164B">
        <w:rPr>
          <w:rFonts w:ascii="Calibri" w:eastAsia="Calibri" w:hAnsi="Calibri" w:cs="Calibri"/>
          <w:sz w:val="22"/>
          <w:szCs w:val="22"/>
          <w:lang w:val="pl-PL"/>
        </w:rPr>
        <w:t xml:space="preserve">: </w:t>
      </w:r>
      <w:bookmarkStart w:id="2" w:name="_Hlk97800850"/>
      <w:r w:rsidR="005B2382" w:rsidRPr="00EA164B">
        <w:rPr>
          <w:rFonts w:ascii="Calibri" w:eastAsia="Calibri" w:hAnsi="Calibri" w:cs="Calibri"/>
          <w:b/>
          <w:bCs/>
          <w:sz w:val="22"/>
          <w:szCs w:val="22"/>
          <w:lang w:val="pl-PL"/>
        </w:rPr>
        <w:t>01/DW/0</w:t>
      </w:r>
      <w:r w:rsidR="00A4176D" w:rsidRPr="00EA164B">
        <w:rPr>
          <w:rFonts w:ascii="Calibri" w:eastAsia="Calibri" w:hAnsi="Calibri" w:cs="Calibri"/>
          <w:b/>
          <w:bCs/>
          <w:sz w:val="22"/>
          <w:szCs w:val="22"/>
          <w:lang w:val="pl-PL"/>
        </w:rPr>
        <w:t>3</w:t>
      </w:r>
      <w:r w:rsidR="005B2382" w:rsidRPr="00EA164B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/2023 z dn. </w:t>
      </w:r>
      <w:r w:rsidR="00A4176D" w:rsidRPr="00EA164B">
        <w:rPr>
          <w:rFonts w:ascii="Calibri" w:eastAsia="Calibri" w:hAnsi="Calibri" w:cs="Calibri"/>
          <w:b/>
          <w:bCs/>
          <w:sz w:val="22"/>
          <w:szCs w:val="22"/>
          <w:lang w:val="pl-PL"/>
        </w:rPr>
        <w:t>08.03</w:t>
      </w:r>
      <w:r w:rsidR="005B2382" w:rsidRPr="00EA164B">
        <w:rPr>
          <w:rFonts w:ascii="Calibri" w:eastAsia="Calibri" w:hAnsi="Calibri" w:cs="Calibri"/>
          <w:b/>
          <w:bCs/>
          <w:sz w:val="22"/>
          <w:szCs w:val="22"/>
          <w:lang w:val="pl-PL"/>
        </w:rPr>
        <w:t>.2023 r</w:t>
      </w:r>
      <w:r w:rsidRPr="00EA164B">
        <w:rPr>
          <w:rFonts w:ascii="Calibri" w:eastAsia="Calibri" w:hAnsi="Calibri" w:cs="Calibri"/>
          <w:b/>
          <w:bCs/>
          <w:sz w:val="22"/>
          <w:szCs w:val="22"/>
          <w:lang w:val="pl-PL"/>
        </w:rPr>
        <w:t>.</w:t>
      </w:r>
      <w:bookmarkEnd w:id="2"/>
      <w:r w:rsidRPr="00180F75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                                                                    </w:t>
      </w:r>
    </w:p>
    <w:p w14:paraId="7C9CCE90" w14:textId="77777777" w:rsidR="000E049C" w:rsidRPr="00C925CE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</w:p>
    <w:p w14:paraId="1216EE7A" w14:textId="0AB27E1D" w:rsidR="003321E6" w:rsidRPr="00C925CE" w:rsidRDefault="003321E6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</w:pPr>
      <w:r w:rsidRPr="00C925CE"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  <w:t xml:space="preserve">UWAGA! </w:t>
      </w:r>
      <w:r w:rsidRPr="00C925CE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 xml:space="preserve">Wykonawca uzupełnia Formularz ofertowy na te Części, na które składa ofertę.  </w:t>
      </w:r>
    </w:p>
    <w:p w14:paraId="14C76BF4" w14:textId="77777777" w:rsidR="00BF4F12" w:rsidRPr="00C925CE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C925CE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                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904E9C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C925CE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C925CE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C925CE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2ADFBD54" w14:textId="4ED2DA02" w:rsidR="00C06BB1" w:rsidRPr="005C2AEC" w:rsidRDefault="00B26D85" w:rsidP="005C2AEC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 </w:t>
      </w:r>
      <w:r w:rsidR="00402206"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 xml:space="preserve">na </w:t>
      </w:r>
      <w:r w:rsidR="00AB01A6" w:rsidRPr="00C925CE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pl-PL"/>
        </w:rPr>
        <w:t xml:space="preserve">organizację szkolenia i/lub zapewnienie wyżywienia podczas lokalnych szkoleń dla wolontariuszy Błękitnego Patrolu WWF </w:t>
      </w:r>
      <w:r w:rsidR="00AB01A6" w:rsidRPr="00E34850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>w projekcie „Ochrona ssaków i ptaków morskich - kontynuacja” nr POIS.02.04.00-00-0042/18, w ramach działania 2.4 osi priorytetowej II Programu Operacyjnego Infrastruktura i Środowisko 2014-2020</w:t>
      </w:r>
      <w:r w:rsidR="003321E6" w:rsidRPr="00E34850">
        <w:rPr>
          <w:rFonts w:ascii="Calibri" w:eastAsia="Calibri" w:hAnsi="Calibri" w:cs="Calibri"/>
          <w:iCs/>
          <w:color w:val="000000"/>
          <w:sz w:val="22"/>
          <w:szCs w:val="22"/>
          <w:lang w:val="pl-PL"/>
        </w:rPr>
        <w:t>,</w:t>
      </w:r>
      <w:r w:rsidR="003321E6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3321E6" w:rsidRPr="00C925CE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r w:rsidR="005B2382" w:rsidRPr="004317AE">
        <w:rPr>
          <w:rFonts w:ascii="Calibri" w:eastAsia="Calibri" w:hAnsi="Calibri" w:cs="Calibri"/>
          <w:b/>
          <w:bCs/>
          <w:sz w:val="22"/>
          <w:szCs w:val="22"/>
          <w:lang w:val="pl-PL"/>
        </w:rPr>
        <w:t>01/DW/0</w:t>
      </w:r>
      <w:r w:rsidR="0069146A" w:rsidRPr="004317AE">
        <w:rPr>
          <w:rFonts w:ascii="Calibri" w:eastAsia="Calibri" w:hAnsi="Calibri" w:cs="Calibri"/>
          <w:b/>
          <w:bCs/>
          <w:sz w:val="22"/>
          <w:szCs w:val="22"/>
          <w:lang w:val="pl-PL"/>
        </w:rPr>
        <w:t>3</w:t>
      </w:r>
      <w:r w:rsidR="005B2382" w:rsidRPr="004317AE">
        <w:rPr>
          <w:rFonts w:ascii="Calibri" w:eastAsia="Calibri" w:hAnsi="Calibri" w:cs="Calibri"/>
          <w:b/>
          <w:bCs/>
          <w:sz w:val="22"/>
          <w:szCs w:val="22"/>
          <w:lang w:val="pl-PL"/>
        </w:rPr>
        <w:t>/2023 z dn.</w:t>
      </w:r>
      <w:r w:rsidR="0069146A" w:rsidRPr="004317AE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 08.03</w:t>
      </w:r>
      <w:r w:rsidR="005B2382" w:rsidRPr="004317AE">
        <w:rPr>
          <w:rFonts w:ascii="Calibri" w:eastAsia="Calibri" w:hAnsi="Calibri" w:cs="Calibri"/>
          <w:b/>
          <w:bCs/>
          <w:sz w:val="22"/>
          <w:szCs w:val="22"/>
          <w:lang w:val="pl-PL"/>
        </w:rPr>
        <w:t>.2023 r</w:t>
      </w:r>
      <w:r w:rsidR="00AB01A6" w:rsidRPr="004317AE">
        <w:rPr>
          <w:rFonts w:ascii="Calibri" w:eastAsia="Calibri" w:hAnsi="Calibri" w:cs="Calibri"/>
          <w:b/>
          <w:bCs/>
          <w:sz w:val="22"/>
          <w:szCs w:val="22"/>
          <w:lang w:val="pl-PL"/>
        </w:rPr>
        <w:t>.</w:t>
      </w:r>
      <w:r w:rsidR="00081FE2" w:rsidRPr="004317AE">
        <w:rPr>
          <w:rFonts w:ascii="Calibri" w:eastAsia="Calibri" w:hAnsi="Calibri" w:cs="Calibri"/>
          <w:b/>
          <w:bCs/>
          <w:sz w:val="22"/>
          <w:szCs w:val="22"/>
          <w:lang w:val="pl-PL"/>
        </w:rPr>
        <w:t>,</w:t>
      </w:r>
      <w:r w:rsidR="00081FE2" w:rsidRPr="00C925CE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C06BB1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 niniejszą ofertę oświadczając jednocześnie, że:</w:t>
      </w:r>
    </w:p>
    <w:p w14:paraId="366308B9" w14:textId="77777777" w:rsidR="005C2AEC" w:rsidRDefault="005C2AEC" w:rsidP="00D275D5">
      <w:pPr>
        <w:spacing w:line="264" w:lineRule="auto"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646F01AD" w14:textId="67B5702F" w:rsidR="009B169E" w:rsidRPr="00D275D5" w:rsidRDefault="00C06BB1" w:rsidP="00D275D5">
      <w:pPr>
        <w:spacing w:line="264" w:lineRule="auto"/>
        <w:jc w:val="both"/>
        <w:rPr>
          <w:rFonts w:ascii="Calibri" w:eastAsiaTheme="minorHAnsi" w:hAnsi="Calibri" w:cstheme="minorBidi"/>
          <w:bCs/>
          <w:sz w:val="22"/>
          <w:szCs w:val="22"/>
          <w:lang w:val="pl-PL" w:eastAsia="en-US"/>
        </w:rPr>
      </w:pP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Oferuję realizację przedmiotu zamówienia </w:t>
      </w:r>
      <w:r w:rsidR="00885CFF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w</w:t>
      </w:r>
      <w:r w:rsidR="00885CFF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</w:t>
      </w:r>
      <w:r w:rsidR="00D275D5" w:rsidRPr="00DD212E"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  <w:t xml:space="preserve">Część 1 – </w:t>
      </w:r>
      <w:r w:rsidR="002E6030" w:rsidRPr="002E6030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Organizacja szkolenia dla lokalnej grupy wolontariuszy z obszaru: Świnoujście - Kołobrzeg (z wyłączeniem Kołobrzegu), w dniu 25 marca 2023</w:t>
      </w:r>
      <w:r w:rsidR="002E6030" w:rsidRPr="002E6030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2E6030" w:rsidRPr="002E6030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r.</w:t>
      </w:r>
      <w:r w:rsidR="002E6030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 wynagrodzenie</w:t>
      </w:r>
      <w:r w:rsidR="007E1E20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w łącznej wysokości</w:t>
      </w:r>
      <w:r w:rsidR="009B169E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:</w:t>
      </w:r>
    </w:p>
    <w:p w14:paraId="11A0329A" w14:textId="77777777" w:rsidR="009B169E" w:rsidRDefault="009B169E" w:rsidP="009B169E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810E6E" w:rsidRPr="00904E9C" w14:paraId="77095067" w14:textId="77777777" w:rsidTr="005C2AEC">
        <w:tc>
          <w:tcPr>
            <w:tcW w:w="824" w:type="dxa"/>
          </w:tcPr>
          <w:p w14:paraId="1BAC9065" w14:textId="77777777" w:rsidR="00810E6E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462C2F3C" w14:textId="38DBB9A5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Organizacja szkolenia (cena </w:t>
            </w:r>
            <w:r w:rsidR="0058395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) dla </w:t>
            </w:r>
            <w:r w:rsidR="004435B8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15-25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osób</w:t>
            </w:r>
          </w:p>
        </w:tc>
        <w:tc>
          <w:tcPr>
            <w:tcW w:w="2377" w:type="dxa"/>
            <w:shd w:val="clear" w:color="auto" w:fill="auto"/>
          </w:tcPr>
          <w:p w14:paraId="281CE1A5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810E6E" w:rsidRPr="00904E9C" w14:paraId="1891EF07" w14:textId="77777777" w:rsidTr="005C2AEC">
        <w:tc>
          <w:tcPr>
            <w:tcW w:w="824" w:type="dxa"/>
          </w:tcPr>
          <w:p w14:paraId="3B5E7AFA" w14:textId="77777777" w:rsidR="00810E6E" w:rsidRPr="00F4029E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953" w:type="dxa"/>
            <w:shd w:val="clear" w:color="auto" w:fill="auto"/>
          </w:tcPr>
          <w:p w14:paraId="32A09087" w14:textId="03770199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2C2E7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Zapewnienie </w:t>
            </w:r>
            <w:r w:rsidRPr="00F4029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obiadu </w:t>
            </w:r>
            <w:r w:rsidR="00343A36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oraz przerwy kawowej </w:t>
            </w:r>
            <w:r w:rsidRPr="00F4029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na spotkanie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dla 1 osoby (cena </w:t>
            </w:r>
            <w:r w:rsidR="0058395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)</w:t>
            </w:r>
          </w:p>
        </w:tc>
        <w:tc>
          <w:tcPr>
            <w:tcW w:w="2377" w:type="dxa"/>
            <w:shd w:val="clear" w:color="auto" w:fill="auto"/>
          </w:tcPr>
          <w:p w14:paraId="54D55E5D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810E6E" w:rsidRPr="00904E9C" w14:paraId="75DB955E" w14:textId="77777777" w:rsidTr="005C2AEC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9FD5" w14:textId="77777777" w:rsidR="00810E6E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3.</w:t>
            </w:r>
          </w:p>
        </w:tc>
        <w:tc>
          <w:tcPr>
            <w:tcW w:w="5953" w:type="dxa"/>
            <w:shd w:val="clear" w:color="auto" w:fill="auto"/>
          </w:tcPr>
          <w:p w14:paraId="547F825F" w14:textId="5A4B3DAC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4029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Zapewnienie obiadu </w:t>
            </w:r>
            <w:r w:rsidR="00343A36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oraz przerwy kawowej </w:t>
            </w:r>
            <w:r w:rsidRPr="00F4029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na spotkanie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(cena </w:t>
            </w:r>
            <w:r w:rsidR="0058395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) – dla </w:t>
            </w:r>
            <w:r w:rsidR="004435B8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</w:t>
            </w:r>
            <w:r w:rsidR="001B362F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5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osób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9681B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810E6E" w:rsidRPr="00904E9C" w14:paraId="4C471D73" w14:textId="77777777" w:rsidTr="005C2AEC">
        <w:tc>
          <w:tcPr>
            <w:tcW w:w="824" w:type="dxa"/>
          </w:tcPr>
          <w:p w14:paraId="03FE34E2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F6DC9" w14:textId="77D70993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Suma pozycji 1 + 3 = maksymalna cena </w:t>
            </w:r>
            <w:r w:rsidR="0058395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za całość przedmiotu zamówienia w tej części</w:t>
            </w:r>
          </w:p>
        </w:tc>
        <w:tc>
          <w:tcPr>
            <w:tcW w:w="2377" w:type="dxa"/>
            <w:shd w:val="clear" w:color="auto" w:fill="auto"/>
          </w:tcPr>
          <w:p w14:paraId="7E638DE2" w14:textId="77777777" w:rsidR="00810E6E" w:rsidRPr="00FC30B4" w:rsidRDefault="00810E6E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6DF665FD" w14:textId="77777777" w:rsidR="00583954" w:rsidRDefault="00583954" w:rsidP="007E1E20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1C115F29" w14:textId="5D38FAB2" w:rsidR="007E1E20" w:rsidRPr="00EF7ED1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EF7ED1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lastRenderedPageBreak/>
        <w:t xml:space="preserve">Oferuję realizację przedmiotu zamówienia w </w:t>
      </w:r>
      <w:r w:rsidRPr="007165F2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Części 2 </w:t>
      </w:r>
      <w:r w:rsidR="002E173D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- </w:t>
      </w:r>
      <w:r w:rsidR="002E173D" w:rsidRPr="002E173D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Zapewnienie ciepłego posiłku (obiadu) dla lokalnej grupy wolontariuszy z obszaru: Mikoszewo – Piaski, w dniu 25 marca 2023 r.</w:t>
      </w:r>
      <w:r w:rsidR="002E173D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 </w:t>
      </w:r>
      <w:r w:rsidRPr="00EF7ED1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 wynagrodzenie w łącznej wysokości:</w:t>
      </w:r>
    </w:p>
    <w:p w14:paraId="617C7871" w14:textId="77777777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16"/>
          <w:szCs w:val="16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7E1E20" w:rsidRPr="00904E9C" w14:paraId="27F3CB35" w14:textId="77777777" w:rsidTr="005C2AEC">
        <w:tc>
          <w:tcPr>
            <w:tcW w:w="4663" w:type="dxa"/>
            <w:shd w:val="clear" w:color="auto" w:fill="auto"/>
          </w:tcPr>
          <w:p w14:paraId="7F256B00" w14:textId="02B5A322" w:rsidR="007E1E20" w:rsidRPr="00C925CE" w:rsidRDefault="007E1E20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Centa netto </w:t>
            </w:r>
            <w:r w:rsidR="00EF7ED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za jedną osobę </w:t>
            </w: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(zł) </w:t>
            </w:r>
          </w:p>
        </w:tc>
        <w:tc>
          <w:tcPr>
            <w:tcW w:w="4663" w:type="dxa"/>
            <w:shd w:val="clear" w:color="auto" w:fill="auto"/>
          </w:tcPr>
          <w:p w14:paraId="5986EB0A" w14:textId="77777777" w:rsidR="007E1E20" w:rsidRPr="00C925CE" w:rsidRDefault="007E1E20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C925CE" w14:paraId="764FB0A7" w14:textId="77777777" w:rsidTr="005C2AEC">
        <w:tc>
          <w:tcPr>
            <w:tcW w:w="4663" w:type="dxa"/>
            <w:shd w:val="clear" w:color="auto" w:fill="auto"/>
          </w:tcPr>
          <w:p w14:paraId="4EC76B4C" w14:textId="77777777" w:rsidR="007E1E20" w:rsidRPr="00C925CE" w:rsidRDefault="007E1E20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Stawka podatku </w:t>
            </w:r>
            <w:proofErr w:type="gramStart"/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VAT(</w:t>
            </w:r>
            <w:proofErr w:type="gramEnd"/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%)</w:t>
            </w:r>
          </w:p>
        </w:tc>
        <w:tc>
          <w:tcPr>
            <w:tcW w:w="4663" w:type="dxa"/>
            <w:shd w:val="clear" w:color="auto" w:fill="auto"/>
          </w:tcPr>
          <w:p w14:paraId="536C218B" w14:textId="77777777" w:rsidR="007E1E20" w:rsidRPr="00C925CE" w:rsidRDefault="007E1E20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904E9C" w14:paraId="0DA5E28D" w14:textId="77777777" w:rsidTr="005C2AEC">
        <w:tc>
          <w:tcPr>
            <w:tcW w:w="4663" w:type="dxa"/>
            <w:shd w:val="clear" w:color="auto" w:fill="auto"/>
          </w:tcPr>
          <w:p w14:paraId="6A38EABB" w14:textId="3D51D8FC" w:rsidR="007E1E20" w:rsidRPr="00C925CE" w:rsidRDefault="007E1E20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Cena brutto </w:t>
            </w:r>
            <w:proofErr w:type="gramStart"/>
            <w:r w:rsidR="006A1820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  jedną</w:t>
            </w:r>
            <w:proofErr w:type="gramEnd"/>
            <w:r w:rsidR="006A1820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osobę </w:t>
            </w: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(zł) </w:t>
            </w:r>
          </w:p>
        </w:tc>
        <w:tc>
          <w:tcPr>
            <w:tcW w:w="4663" w:type="dxa"/>
            <w:shd w:val="clear" w:color="auto" w:fill="auto"/>
          </w:tcPr>
          <w:p w14:paraId="2491EFB6" w14:textId="77777777" w:rsidR="007E1E20" w:rsidRPr="00C925CE" w:rsidRDefault="007E1E20" w:rsidP="005C2AE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53D34C6" w14:textId="2E085886" w:rsidR="00835330" w:rsidRPr="00315956" w:rsidRDefault="00315956" w:rsidP="00835330">
      <w:pPr>
        <w:pStyle w:val="Tekstpodstawowy"/>
        <w:rPr>
          <w:i/>
          <w:lang w:val="pl-PL"/>
        </w:rPr>
      </w:pPr>
      <w:r w:rsidRPr="00315956">
        <w:rPr>
          <w:i/>
          <w:lang w:val="pl-PL"/>
        </w:rPr>
        <w:t>P</w:t>
      </w:r>
      <w:r w:rsidR="00333783" w:rsidRPr="00315956">
        <w:rPr>
          <w:i/>
          <w:lang w:val="pl-PL"/>
        </w:rPr>
        <w:t xml:space="preserve">odane </w:t>
      </w:r>
      <w:r w:rsidR="00835330" w:rsidRPr="00315956">
        <w:rPr>
          <w:i/>
          <w:lang w:val="pl-PL"/>
        </w:rPr>
        <w:t>CEN</w:t>
      </w:r>
      <w:r w:rsidR="008A60E5" w:rsidRPr="00315956">
        <w:rPr>
          <w:i/>
          <w:lang w:val="pl-PL"/>
        </w:rPr>
        <w:t xml:space="preserve">Y </w:t>
      </w:r>
      <w:r w:rsidR="00835330" w:rsidRPr="00315956">
        <w:rPr>
          <w:i/>
          <w:lang w:val="pl-PL"/>
        </w:rPr>
        <w:t>OFERTOW</w:t>
      </w:r>
      <w:r w:rsidR="008A60E5" w:rsidRPr="00315956">
        <w:rPr>
          <w:i/>
          <w:lang w:val="pl-PL"/>
        </w:rPr>
        <w:t>E</w:t>
      </w:r>
      <w:r w:rsidR="00835330" w:rsidRPr="00315956">
        <w:rPr>
          <w:i/>
          <w:lang w:val="pl-PL"/>
        </w:rPr>
        <w:t xml:space="preserve"> stanowi</w:t>
      </w:r>
      <w:r w:rsidR="00333783" w:rsidRPr="00315956">
        <w:rPr>
          <w:i/>
          <w:lang w:val="pl-PL"/>
        </w:rPr>
        <w:t>ą</w:t>
      </w:r>
      <w:r w:rsidR="00835330" w:rsidRPr="00315956">
        <w:rPr>
          <w:i/>
          <w:lang w:val="pl-PL"/>
        </w:rPr>
        <w:t xml:space="preserve"> wynagrodzenie, które uwzględnia wszystkie koszty związane z realizacją przedmiotu zamówienia zgodnie z opisem przedmiotu zamówienia.</w:t>
      </w:r>
    </w:p>
    <w:p w14:paraId="481E9022" w14:textId="77777777" w:rsidR="001A18B5" w:rsidRPr="00C925CE" w:rsidRDefault="001A18B5" w:rsidP="00BF4F12">
      <w:pPr>
        <w:pStyle w:val="Nagwek1"/>
        <w:tabs>
          <w:tab w:val="left" w:pos="9639"/>
        </w:tabs>
        <w:ind w:left="0" w:right="85" w:firstLine="0"/>
        <w:jc w:val="both"/>
        <w:rPr>
          <w:sz w:val="12"/>
          <w:szCs w:val="12"/>
          <w:u w:val="single"/>
          <w:lang w:val="pl-PL"/>
        </w:rPr>
      </w:pPr>
    </w:p>
    <w:p w14:paraId="12416D97" w14:textId="77777777" w:rsidR="008C3BF1" w:rsidRDefault="008C3BF1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6222D1C0" w14:textId="77777777" w:rsidR="008A7BB4" w:rsidRDefault="008A7BB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20485714" w:rsidR="00BF4F12" w:rsidRPr="00C925CE" w:rsidRDefault="00BF4F12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/>
          <w:iCs/>
          <w:color w:val="000000"/>
          <w:sz w:val="22"/>
          <w:szCs w:val="22"/>
          <w:lang w:val="pl-PL"/>
        </w:rPr>
        <w:t>Oświadczam, że:</w:t>
      </w:r>
    </w:p>
    <w:p w14:paraId="399DB171" w14:textId="77777777" w:rsidR="00C06BB1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dokumentach.</w:t>
      </w:r>
    </w:p>
    <w:p w14:paraId="71AD0627" w14:textId="77777777" w:rsidR="00C06BB1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C925CE" w:rsidRDefault="00F505A9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3" w:name="_Hlk83567990"/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3"/>
    <w:p w14:paraId="333D33DA" w14:textId="77777777" w:rsidR="00BF4F12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4DFAFE79" w14:textId="77777777" w:rsidR="00BF4F12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C925CE" w:rsidRDefault="00BF4F12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C925CE" w:rsidRDefault="008F03E6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C925CE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C925CE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77777777" w:rsidR="005C5841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>………............…………</w:t>
      </w:r>
      <w:proofErr w:type="gramStart"/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>…….</w:t>
      </w:r>
      <w:proofErr w:type="gramEnd"/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dnia ........................                                                   </w:t>
      </w:r>
    </w:p>
    <w:p w14:paraId="1321FA0A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C925CE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C925CE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54D627A5" w14:textId="77777777" w:rsidR="00E41E16" w:rsidRPr="00C925CE" w:rsidRDefault="00E41E16" w:rsidP="008B32A5">
      <w:pPr>
        <w:pStyle w:val="Akapitzlist"/>
        <w:spacing w:after="0" w:line="240" w:lineRule="auto"/>
        <w:ind w:left="0"/>
        <w:jc w:val="both"/>
      </w:pPr>
    </w:p>
    <w:p w14:paraId="36BBB5F1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7733D278" w14:textId="77777777" w:rsidR="008A7BB4" w:rsidRDefault="008A7BB4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676D423" w14:textId="77777777" w:rsidR="008A7BB4" w:rsidRDefault="008A7BB4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6ED899A" w14:textId="77777777" w:rsidR="008A7BB4" w:rsidRDefault="008A7BB4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D4BB165" w14:textId="77777777" w:rsidR="008A7BB4" w:rsidRDefault="008A7BB4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F4452D5" w14:textId="77777777" w:rsidR="008A7BB4" w:rsidRDefault="008A7BB4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D1DEDFD" w14:textId="77777777" w:rsidR="008A7BB4" w:rsidRDefault="008A7BB4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A5B4213" w14:textId="77777777" w:rsidR="008A7BB4" w:rsidRDefault="008A7BB4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07C4B4C" w14:textId="77777777" w:rsidR="008A7BB4" w:rsidRDefault="008A7BB4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26C61ED" w14:textId="77777777" w:rsidR="008A7BB4" w:rsidRDefault="008A7BB4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6C97261" w14:textId="77777777" w:rsidR="008A7BB4" w:rsidRDefault="008A7BB4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902FDD5" w14:textId="77777777" w:rsidR="00B60C13" w:rsidRDefault="00B60C1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707379" w14:textId="6555D616" w:rsidR="00FA4C73" w:rsidRPr="00C925CE" w:rsidRDefault="007B261D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</w:t>
      </w:r>
      <w:r w:rsidR="00FA4C73" w:rsidRPr="00C925C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łącznik nr 3</w:t>
      </w:r>
    </w:p>
    <w:p w14:paraId="490AC38C" w14:textId="77777777" w:rsidR="00FA4C73" w:rsidRPr="00C925CE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4" w:name="_Hlk40442351"/>
    </w:p>
    <w:p w14:paraId="420C3DF4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439FED4" w14:textId="024C8DA8" w:rsidR="00B74A96" w:rsidRPr="00571C94" w:rsidRDefault="00EA1840" w:rsidP="008C0306">
      <w:pPr>
        <w:pStyle w:val="Nagwek1"/>
        <w:tabs>
          <w:tab w:val="left" w:pos="9639"/>
        </w:tabs>
        <w:ind w:left="0" w:right="85" w:firstLine="0"/>
        <w:jc w:val="both"/>
        <w:rPr>
          <w:color w:val="000000"/>
          <w:lang w:val="pl-PL"/>
        </w:rPr>
      </w:pPr>
      <w:r w:rsidRPr="00904E9C">
        <w:rPr>
          <w:rFonts w:eastAsia="Times New Roman"/>
          <w:color w:val="000000"/>
          <w:lang w:val="pl-PL"/>
        </w:rPr>
        <w:t>Dotyczy</w:t>
      </w:r>
      <w:r w:rsidR="00A51E9C" w:rsidRPr="00904E9C">
        <w:rPr>
          <w:rFonts w:eastAsia="Times New Roman"/>
          <w:color w:val="000000"/>
          <w:lang w:val="pl-PL"/>
        </w:rPr>
        <w:t xml:space="preserve">: </w:t>
      </w:r>
      <w:r w:rsidR="00A51E9C" w:rsidRPr="00904E9C">
        <w:rPr>
          <w:rFonts w:eastAsia="Times New Roman"/>
          <w:b w:val="0"/>
          <w:bCs w:val="0"/>
          <w:color w:val="000000"/>
          <w:lang w:val="pl-PL"/>
        </w:rPr>
        <w:t>Z</w:t>
      </w:r>
      <w:r w:rsidRPr="00904E9C">
        <w:rPr>
          <w:rFonts w:eastAsia="Times New Roman"/>
          <w:b w:val="0"/>
          <w:bCs w:val="0"/>
          <w:color w:val="000000"/>
          <w:lang w:val="pl-PL"/>
        </w:rPr>
        <w:t>apytania ofertowego</w:t>
      </w:r>
      <w:r w:rsidR="00324B5C" w:rsidRPr="00904E9C">
        <w:rPr>
          <w:rFonts w:eastAsia="Times New Roman"/>
          <w:b w:val="0"/>
          <w:bCs w:val="0"/>
          <w:color w:val="000000"/>
          <w:lang w:val="pl-PL"/>
        </w:rPr>
        <w:t xml:space="preserve"> </w:t>
      </w:r>
      <w:r w:rsidR="00571C94" w:rsidRPr="00904E9C">
        <w:rPr>
          <w:lang w:val="pl-PL"/>
        </w:rPr>
        <w:t xml:space="preserve">01/DW/03/2023 z dn. 08.03.2023 r. </w:t>
      </w:r>
      <w:r w:rsidR="00181934" w:rsidRPr="00904E9C">
        <w:rPr>
          <w:b w:val="0"/>
          <w:bCs w:val="0"/>
          <w:i/>
          <w:iCs/>
          <w:lang w:val="pl-PL"/>
        </w:rPr>
        <w:t>na</w:t>
      </w:r>
      <w:r w:rsidR="00181934" w:rsidRPr="00904E9C">
        <w:rPr>
          <w:i/>
          <w:iCs/>
          <w:lang w:val="pl-PL"/>
        </w:rPr>
        <w:t xml:space="preserve"> organizację</w:t>
      </w:r>
      <w:r w:rsidR="00181934" w:rsidRPr="00C925CE">
        <w:rPr>
          <w:i/>
          <w:iCs/>
          <w:lang w:val="pl-PL"/>
        </w:rPr>
        <w:t xml:space="preserve"> szkolenia i/lub zapewnienie wyżywienia podczas lokalnych szkoleń dla wolontariuszy Błękitnego Patrolu WWF w projekcie „Ochrona ssaków i ptaków morskich - kontynuacja” nr POIS.02.04.00-00-0042/18, w ramach działania 2.4 osi priorytetowej II Programu Operacyjnego Infrastruktura i Środowisko 2014-2020</w:t>
      </w:r>
      <w:r w:rsidR="000C3132" w:rsidRPr="00C925CE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3845D4EF" w14:textId="77777777" w:rsidR="00EA1840" w:rsidRPr="00B74A96" w:rsidRDefault="00EA1840" w:rsidP="00EA1840">
      <w:pPr>
        <w:pStyle w:val="Nagwek1"/>
        <w:tabs>
          <w:tab w:val="left" w:pos="9639"/>
        </w:tabs>
        <w:ind w:left="0" w:right="85" w:firstLine="0"/>
        <w:jc w:val="center"/>
        <w:rPr>
          <w:lang w:val="pl-PL"/>
        </w:rPr>
      </w:pPr>
    </w:p>
    <w:p w14:paraId="6A06B8ED" w14:textId="77777777" w:rsidR="00FA4C73" w:rsidRPr="00C925CE" w:rsidRDefault="00FA4C73" w:rsidP="00FA4C73">
      <w:pPr>
        <w:pStyle w:val="Tekstpodstawowy"/>
        <w:spacing w:before="10" w:line="276" w:lineRule="auto"/>
        <w:jc w:val="center"/>
        <w:rPr>
          <w:lang w:val="pl-PL"/>
        </w:rPr>
      </w:pPr>
      <w:r w:rsidRPr="00C925CE">
        <w:rPr>
          <w:b/>
          <w:bCs/>
          <w:color w:val="000000"/>
          <w:lang w:val="pl-PL"/>
        </w:rPr>
        <w:t>OŚWIADCZENIE O BRAKU POWIĄZAŃ KAPITAŁOWYCH LUB OSOBOWYCH</w:t>
      </w:r>
    </w:p>
    <w:p w14:paraId="1EF14FB7" w14:textId="77777777" w:rsidR="00FA4C73" w:rsidRPr="00C925CE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</w:p>
    <w:p w14:paraId="2A8BDD5F" w14:textId="430BE31A" w:rsidR="00FA4C73" w:rsidRPr="00C925CE" w:rsidRDefault="00FA4C73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C925C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że ja-Wykonawca 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>jestem</w:t>
      </w:r>
      <w:r w:rsidR="00181934" w:rsidRPr="00C925CE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>/nie jestem</w:t>
      </w:r>
      <w:r w:rsidR="00181934" w:rsidRPr="00C925CE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proofErr w:type="gramStart"/>
      <w:r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>(</w:t>
      </w:r>
      <w:r w:rsidR="00181934"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 xml:space="preserve"> </w:t>
      </w:r>
      <w:r w:rsidR="00181934" w:rsidRPr="00C925CE">
        <w:rPr>
          <w:rFonts w:ascii="Calibri" w:hAnsi="Calibri"/>
          <w:i/>
          <w:iCs/>
          <w:color w:val="000000"/>
          <w:sz w:val="22"/>
          <w:szCs w:val="22"/>
          <w:vertAlign w:val="superscript"/>
          <w:lang w:val="pl-PL"/>
        </w:rPr>
        <w:t>*</w:t>
      </w:r>
      <w:proofErr w:type="gramEnd"/>
      <w:r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>niepotrzebne skreślić)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74590DC8" w:rsidR="00181934" w:rsidRPr="00C925CE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77777777" w:rsidR="00181934" w:rsidRPr="00C925CE" w:rsidRDefault="00181934" w:rsidP="00181934">
      <w:pPr>
        <w:spacing w:before="854"/>
        <w:ind w:left="-24" w:right="6110"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C925CE">
        <w:rPr>
          <w:rFonts w:asciiTheme="minorHAnsi" w:hAnsiTheme="minorHAnsi" w:cstheme="minorHAnsi"/>
          <w:color w:val="000000"/>
          <w:sz w:val="22"/>
          <w:szCs w:val="18"/>
          <w:lang w:val="pl-PL"/>
        </w:rPr>
        <w:t>............................... dnia ……</w:t>
      </w:r>
    </w:p>
    <w:p w14:paraId="1772AAF8" w14:textId="77777777" w:rsidR="00181934" w:rsidRPr="00C925CE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C925CE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C925CE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C925CE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5" w:name="_Hlk40968269"/>
      <w:bookmarkEnd w:id="4"/>
    </w:p>
    <w:p w14:paraId="53FF8179" w14:textId="77777777" w:rsidR="002E05C6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5CAC72E8" w14:textId="77777777" w:rsidR="008A7BB4" w:rsidRDefault="008A7BB4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9AA382C" w14:textId="77777777" w:rsidR="00B60C13" w:rsidRDefault="00B60C13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56AAFDB" w14:textId="72D0A72C" w:rsidR="003D2B98" w:rsidRPr="00C925CE" w:rsidRDefault="003D2B98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Załącznik nr 4</w:t>
      </w:r>
    </w:p>
    <w:p w14:paraId="189FC924" w14:textId="15DBFD20" w:rsidR="00D54305" w:rsidRPr="00D54305" w:rsidRDefault="00D54305" w:rsidP="00D54305">
      <w:pPr>
        <w:spacing w:after="5"/>
        <w:ind w:left="22" w:right="-46" w:hanging="10"/>
        <w:jc w:val="right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D54305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Oświadczenie o spełnieniu warunków udziału w postępowaniu</w:t>
      </w:r>
    </w:p>
    <w:p w14:paraId="6F8B4849" w14:textId="77777777" w:rsidR="003D2B98" w:rsidRDefault="003D2B98" w:rsidP="007B261D">
      <w:pPr>
        <w:jc w:val="both"/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</w:pPr>
    </w:p>
    <w:p w14:paraId="1B7E78FF" w14:textId="656173FD" w:rsidR="00926481" w:rsidRDefault="007B261D" w:rsidP="00926481">
      <w:pPr>
        <w:pStyle w:val="Nagwek1"/>
        <w:tabs>
          <w:tab w:val="left" w:pos="9639"/>
        </w:tabs>
        <w:ind w:left="0" w:right="85" w:firstLine="0"/>
        <w:jc w:val="both"/>
        <w:rPr>
          <w:rStyle w:val="fontstyle21"/>
          <w:rFonts w:ascii="Calibri" w:hAnsi="Calibri"/>
          <w:b/>
          <w:bCs/>
          <w:i w:val="0"/>
          <w:iCs w:val="0"/>
          <w:lang w:val="pl-PL"/>
        </w:rPr>
      </w:pPr>
      <w:r w:rsidRPr="004D386A">
        <w:rPr>
          <w:rFonts w:asciiTheme="minorHAnsi" w:hAnsiTheme="minorHAnsi" w:cstheme="minorHAnsi"/>
          <w:i/>
          <w:color w:val="000000"/>
          <w:lang w:val="pl-PL"/>
        </w:rPr>
        <w:t xml:space="preserve">Dotyczy zapytania </w:t>
      </w:r>
      <w:r w:rsidRPr="00904E9C">
        <w:rPr>
          <w:rFonts w:asciiTheme="minorHAnsi" w:hAnsiTheme="minorHAnsi" w:cstheme="minorHAnsi"/>
          <w:i/>
          <w:color w:val="000000"/>
          <w:lang w:val="pl-PL"/>
        </w:rPr>
        <w:t xml:space="preserve">ofertowego </w:t>
      </w:r>
      <w:r w:rsidR="008A7BB4" w:rsidRPr="00904E9C">
        <w:rPr>
          <w:lang w:val="pl-PL"/>
        </w:rPr>
        <w:t>01/DW/03/2023 z dn. 08.03.2023 r.</w:t>
      </w:r>
      <w:r w:rsidRPr="00904E9C">
        <w:rPr>
          <w:rFonts w:asciiTheme="minorHAnsi" w:hAnsiTheme="minorHAnsi" w:cstheme="minorHAnsi"/>
          <w:i/>
          <w:color w:val="000000"/>
          <w:lang w:val="pl-PL"/>
        </w:rPr>
        <w:t xml:space="preserve"> </w:t>
      </w:r>
      <w:r w:rsidRPr="00904E9C">
        <w:rPr>
          <w:rFonts w:asciiTheme="minorHAnsi" w:hAnsiTheme="minorHAnsi" w:cstheme="minorHAnsi"/>
          <w:b w:val="0"/>
          <w:bCs w:val="0"/>
          <w:iCs/>
          <w:color w:val="000000"/>
          <w:lang w:val="pl-PL"/>
        </w:rPr>
        <w:t>na</w:t>
      </w:r>
      <w:r w:rsidRPr="00904E9C">
        <w:rPr>
          <w:rFonts w:asciiTheme="minorHAnsi" w:hAnsiTheme="minorHAnsi" w:cstheme="minorHAnsi"/>
          <w:i/>
          <w:color w:val="000000"/>
          <w:lang w:val="pl-PL"/>
        </w:rPr>
        <w:t>:</w:t>
      </w:r>
      <w:r w:rsidR="00926481" w:rsidRPr="00904E9C">
        <w:rPr>
          <w:i/>
          <w:iCs/>
          <w:lang w:val="pl-PL"/>
        </w:rPr>
        <w:t xml:space="preserve"> organizację</w:t>
      </w:r>
      <w:r w:rsidR="00926481" w:rsidRPr="00C925CE">
        <w:rPr>
          <w:i/>
          <w:iCs/>
          <w:lang w:val="pl-PL"/>
        </w:rPr>
        <w:t xml:space="preserve"> szkolenia i/lub zapewnienie wyżywienia podczas lokalnych szkoleń dla wolontariuszy Błękitnego Patrolu WWF w projekcie „Ochrona ssaków i ptaków morskich - kontynuacja” nr POIS.02.04.00-00-0042/18, w ramach działania 2.4 osi priorytetowej II Programu Operacyjnego Infrastruktura i Środowisko 2014-2020</w:t>
      </w:r>
      <w:r w:rsidR="00926481" w:rsidRPr="00C925CE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014BD24A" w14:textId="080B05E4" w:rsidR="007B261D" w:rsidRPr="00E33814" w:rsidRDefault="007B261D" w:rsidP="007B261D">
      <w:pPr>
        <w:jc w:val="both"/>
        <w:rPr>
          <w:rStyle w:val="fontstyle21"/>
          <w:bCs w:val="0"/>
          <w:lang w:val="pl-PL"/>
        </w:rPr>
      </w:pPr>
    </w:p>
    <w:p w14:paraId="271EE12A" w14:textId="77777777" w:rsidR="007B261D" w:rsidRPr="004D386A" w:rsidRDefault="007B261D" w:rsidP="007B261D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66B0E252" w14:textId="77777777" w:rsidR="007B261D" w:rsidRPr="004D386A" w:rsidRDefault="007B261D" w:rsidP="007B261D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4F2CB5EB" w14:textId="77777777" w:rsidR="007B261D" w:rsidRPr="00C925CE" w:rsidRDefault="007B261D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3C19FD7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261DD253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611A7E1C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5064EEB5" w14:textId="77777777" w:rsidR="007E267B" w:rsidRDefault="007E267B" w:rsidP="007E267B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spełniam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/nie spełniam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(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u w:val="single"/>
          <w:lang w:val="pl-PL"/>
        </w:rPr>
        <w:t>niepotrzebne skreślić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ę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4B267D3B" w14:textId="77777777" w:rsidR="007E267B" w:rsidRPr="00C02233" w:rsidRDefault="007E267B" w:rsidP="007E267B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</w:t>
      </w:r>
      <w:r>
        <w:rPr>
          <w:rFonts w:ascii="Calibri" w:hAnsi="Calibri"/>
          <w:color w:val="000000"/>
          <w:sz w:val="22"/>
          <w:szCs w:val="22"/>
          <w:lang w:val="pl-PL"/>
        </w:rPr>
        <w:t>...</w:t>
      </w:r>
      <w:r w:rsidRPr="00C02233">
        <w:rPr>
          <w:rFonts w:ascii="Calibri" w:hAnsi="Calibri"/>
          <w:color w:val="000000"/>
          <w:sz w:val="22"/>
          <w:szCs w:val="22"/>
          <w:lang w:val="pl-PL"/>
        </w:rPr>
        <w:t xml:space="preserve"> dnia ………</w:t>
      </w:r>
      <w:r>
        <w:rPr>
          <w:rFonts w:ascii="Calibri" w:hAnsi="Calibri"/>
          <w:color w:val="000000"/>
          <w:sz w:val="22"/>
          <w:szCs w:val="22"/>
          <w:lang w:val="pl-PL"/>
        </w:rPr>
        <w:t>………</w:t>
      </w:r>
    </w:p>
    <w:p w14:paraId="1E9F145B" w14:textId="77777777" w:rsidR="007E267B" w:rsidRPr="00C02233" w:rsidRDefault="007E267B" w:rsidP="007E267B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57DCAB51" w14:textId="77777777" w:rsidR="007E267B" w:rsidRPr="00C02233" w:rsidRDefault="007E267B" w:rsidP="007E267B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0C16EE61" w14:textId="77777777" w:rsidR="002E05C6" w:rsidRPr="00C925CE" w:rsidRDefault="002E05C6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6C3B689" w14:textId="77777777" w:rsidR="00324B5C" w:rsidRPr="00C925CE" w:rsidRDefault="00324B5C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C925CE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E7EEFA3" w14:textId="77777777" w:rsidR="00B60C13" w:rsidRDefault="00B60C1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501CDA4" w14:textId="77777777" w:rsidR="00B60C13" w:rsidRDefault="00B60C1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2F10414E" w14:textId="77777777" w:rsidR="00B60C13" w:rsidRDefault="00B60C1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76DFB3A" w14:textId="77777777" w:rsidR="00B60C13" w:rsidRDefault="00B60C1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9E424FD" w14:textId="77777777" w:rsidR="00B60C13" w:rsidRDefault="00B60C1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71231F5" w14:textId="77777777" w:rsidR="00B60C13" w:rsidRDefault="00B60C1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57EBF530" w14:textId="77777777" w:rsidR="00B60C13" w:rsidRDefault="00B60C1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5FA055D" w14:textId="77777777" w:rsidR="00B60C13" w:rsidRDefault="00B60C1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1C2C647" w14:textId="77777777" w:rsidR="00B60C13" w:rsidRDefault="00B60C1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B53699D" w14:textId="77777777" w:rsidR="00B60C13" w:rsidRDefault="00B60C1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5CD01DBF" w14:textId="77777777" w:rsidR="00B60C13" w:rsidRDefault="00B60C1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92E59C4" w14:textId="77777777" w:rsidR="00B60C13" w:rsidRDefault="00B60C1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51469F8C" w14:textId="77777777" w:rsidR="00B60C13" w:rsidRDefault="00B60C1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8597411" w14:textId="41A0CF89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 xml:space="preserve">Załącznik nr </w:t>
      </w:r>
      <w:r w:rsidR="00926481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5"/>
    </w:p>
    <w:p w14:paraId="414FC318" w14:textId="77777777" w:rsidR="00FA4C73" w:rsidRPr="00C925CE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BFC4C7B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C925CE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Administratorem przetwarzanych danych osobowych jest Minister właściwy do spraw rozwoju regionalnego, pełniący funkcję Instytucji Zarządzającej Programem Operacyjnym Infrastruktura i </w:t>
      </w:r>
      <w:proofErr w:type="gramStart"/>
      <w:r w:rsidRPr="00C925CE">
        <w:rPr>
          <w:rFonts w:asciiTheme="minorHAnsi" w:hAnsiTheme="minorHAnsi" w:cstheme="minorHAnsi"/>
          <w:sz w:val="20"/>
          <w:szCs w:val="20"/>
        </w:rPr>
        <w:t>Środowisko  2014</w:t>
      </w:r>
      <w:proofErr w:type="gramEnd"/>
      <w:r w:rsidRPr="00C925CE">
        <w:rPr>
          <w:rFonts w:asciiTheme="minorHAnsi" w:hAnsiTheme="minorHAnsi" w:cstheme="minorHAnsi"/>
          <w:sz w:val="20"/>
          <w:szCs w:val="20"/>
        </w:rPr>
        <w:t>-2020 (PO 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realizacja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UoD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>.</w:t>
      </w:r>
    </w:p>
    <w:p w14:paraId="6E3B8F01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</w:t>
      </w:r>
      <w:proofErr w:type="gramStart"/>
      <w:r w:rsidRPr="00C925CE">
        <w:rPr>
          <w:rFonts w:asciiTheme="minorHAnsi" w:hAnsiTheme="minorHAnsi" w:cstheme="minorHAnsi"/>
          <w:sz w:val="20"/>
          <w:szCs w:val="20"/>
        </w:rPr>
        <w:t>Zarządzającej</w:t>
      </w:r>
      <w:proofErr w:type="gramEnd"/>
      <w:r w:rsidRPr="00C925CE">
        <w:rPr>
          <w:rFonts w:asciiTheme="minorHAnsi" w:hAnsiTheme="minorHAnsi" w:cstheme="minorHAnsi"/>
          <w:sz w:val="20"/>
          <w:szCs w:val="20"/>
        </w:rPr>
        <w:t xml:space="preserve"> czyli na Ministrze właściwym do spraw rozwoju regionalnego, (art. 6 ust. 1 lit. c RODO). </w:t>
      </w:r>
    </w:p>
    <w:p w14:paraId="19289E52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C925CE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C925CE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</w:t>
      </w:r>
      <w:proofErr w:type="gramStart"/>
      <w:r w:rsidRPr="00C925CE">
        <w:rPr>
          <w:rFonts w:asciiTheme="minorHAnsi" w:hAnsiTheme="minorHAnsi" w:cstheme="minorHAnsi"/>
          <w:sz w:val="20"/>
          <w:szCs w:val="20"/>
        </w:rPr>
        <w:t>2020  -</w:t>
      </w:r>
      <w:proofErr w:type="gramEnd"/>
      <w:r w:rsidRPr="00C925CE">
        <w:rPr>
          <w:rFonts w:asciiTheme="minorHAnsi" w:hAnsiTheme="minorHAnsi" w:cstheme="minorHAnsi"/>
          <w:sz w:val="20"/>
          <w:szCs w:val="20"/>
        </w:rPr>
        <w:t xml:space="preserve"> z równoczesnym uwzględnieniem przepisów ustawy z dnia 14 lipca 1983 r. o narodowym zasobie archiwalnym i archiwach.                </w:t>
      </w:r>
    </w:p>
    <w:p w14:paraId="760D74BA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lastRenderedPageBreak/>
        <w:t>Osobie, której dane dotyczą, przysługuje:</w:t>
      </w:r>
    </w:p>
    <w:p w14:paraId="7D43FD7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hyperlink r:id="rId11" w:history="1">
        <w:r w:rsidRPr="00C925CE">
          <w:rPr>
            <w:rStyle w:val="Hipercze"/>
            <w:rFonts w:asciiTheme="minorHAnsi" w:eastAsia="Calibri" w:hAnsiTheme="minorHAnsi" w:cstheme="minorHAnsi"/>
            <w:i/>
            <w:sz w:val="20"/>
            <w:lang w:val="pl-PL"/>
          </w:rPr>
          <w:t>IOD@mfipr.gov.pl</w:t>
        </w:r>
      </w:hyperlink>
      <w:r w:rsidRPr="00C925CE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C925CE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Pr="00C925CE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Ja niżej podpisany(a)</w:t>
      </w:r>
    </w:p>
    <w:p w14:paraId="03D9DAAB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2CDB53AD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że zapoznałam/zapoznałem się z treścią Klauzuli informacyjnej RODO.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2"/>
      <w:headerReference w:type="first" r:id="rId13"/>
      <w:footerReference w:type="first" r:id="rId14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06AB0" w14:textId="77777777" w:rsidR="00C857D4" w:rsidRDefault="00C857D4">
      <w:r>
        <w:separator/>
      </w:r>
    </w:p>
  </w:endnote>
  <w:endnote w:type="continuationSeparator" w:id="0">
    <w:p w14:paraId="315CDCB9" w14:textId="77777777" w:rsidR="00C857D4" w:rsidRDefault="00C857D4">
      <w:r>
        <w:continuationSeparator/>
      </w:r>
    </w:p>
  </w:endnote>
  <w:endnote w:type="continuationNotice" w:id="1">
    <w:p w14:paraId="73405D89" w14:textId="77777777" w:rsidR="00C857D4" w:rsidRDefault="00C857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97C83" w14:textId="77777777" w:rsidR="00C857D4" w:rsidRDefault="00C857D4">
      <w:r>
        <w:separator/>
      </w:r>
    </w:p>
  </w:footnote>
  <w:footnote w:type="continuationSeparator" w:id="0">
    <w:p w14:paraId="4E25D3DD" w14:textId="77777777" w:rsidR="00C857D4" w:rsidRDefault="00C857D4">
      <w:r>
        <w:continuationSeparator/>
      </w:r>
    </w:p>
  </w:footnote>
  <w:footnote w:type="continuationNotice" w:id="1">
    <w:p w14:paraId="042253E3" w14:textId="77777777" w:rsidR="00C857D4" w:rsidRDefault="00C857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6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4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6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8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936070">
    <w:abstractNumId w:val="7"/>
  </w:num>
  <w:num w:numId="2" w16cid:durableId="1461848350">
    <w:abstractNumId w:val="1"/>
  </w:num>
  <w:num w:numId="3" w16cid:durableId="2077701779">
    <w:abstractNumId w:val="3"/>
  </w:num>
  <w:num w:numId="4" w16cid:durableId="1582064520">
    <w:abstractNumId w:val="4"/>
  </w:num>
  <w:num w:numId="5" w16cid:durableId="678653806">
    <w:abstractNumId w:val="6"/>
  </w:num>
  <w:num w:numId="6" w16cid:durableId="1714186489">
    <w:abstractNumId w:val="0"/>
  </w:num>
  <w:num w:numId="7" w16cid:durableId="473907340">
    <w:abstractNumId w:val="2"/>
  </w:num>
  <w:num w:numId="8" w16cid:durableId="1913196279">
    <w:abstractNumId w:val="5"/>
  </w:num>
  <w:num w:numId="9" w16cid:durableId="13391731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51DC"/>
    <w:rsid w:val="00007AFF"/>
    <w:rsid w:val="000110AF"/>
    <w:rsid w:val="0001583B"/>
    <w:rsid w:val="0004543B"/>
    <w:rsid w:val="000467C7"/>
    <w:rsid w:val="00051F90"/>
    <w:rsid w:val="00070F6B"/>
    <w:rsid w:val="00073FA3"/>
    <w:rsid w:val="00074F2B"/>
    <w:rsid w:val="00081FE2"/>
    <w:rsid w:val="00084D82"/>
    <w:rsid w:val="00092F0F"/>
    <w:rsid w:val="00094788"/>
    <w:rsid w:val="0009688D"/>
    <w:rsid w:val="000C267D"/>
    <w:rsid w:val="000C3132"/>
    <w:rsid w:val="000D0945"/>
    <w:rsid w:val="000D76FB"/>
    <w:rsid w:val="000E049C"/>
    <w:rsid w:val="000E4762"/>
    <w:rsid w:val="000F1E28"/>
    <w:rsid w:val="000F4EF3"/>
    <w:rsid w:val="000F5DE4"/>
    <w:rsid w:val="00107211"/>
    <w:rsid w:val="00113A40"/>
    <w:rsid w:val="00122FFE"/>
    <w:rsid w:val="00130A16"/>
    <w:rsid w:val="00136716"/>
    <w:rsid w:val="00146D6B"/>
    <w:rsid w:val="001562E9"/>
    <w:rsid w:val="00165BC4"/>
    <w:rsid w:val="00180F75"/>
    <w:rsid w:val="00181934"/>
    <w:rsid w:val="00187A88"/>
    <w:rsid w:val="0019085C"/>
    <w:rsid w:val="001A18B5"/>
    <w:rsid w:val="001B362F"/>
    <w:rsid w:val="001B3CD6"/>
    <w:rsid w:val="001D25BC"/>
    <w:rsid w:val="001E3A48"/>
    <w:rsid w:val="001F4C5E"/>
    <w:rsid w:val="002048BB"/>
    <w:rsid w:val="00212B42"/>
    <w:rsid w:val="00221C09"/>
    <w:rsid w:val="00224AFA"/>
    <w:rsid w:val="00233D21"/>
    <w:rsid w:val="00251FF1"/>
    <w:rsid w:val="002544CD"/>
    <w:rsid w:val="00262DC8"/>
    <w:rsid w:val="002730E5"/>
    <w:rsid w:val="00273871"/>
    <w:rsid w:val="002867AB"/>
    <w:rsid w:val="00286EA1"/>
    <w:rsid w:val="002A324D"/>
    <w:rsid w:val="002C2E74"/>
    <w:rsid w:val="002E05C6"/>
    <w:rsid w:val="002E0977"/>
    <w:rsid w:val="002E173D"/>
    <w:rsid w:val="002E34E5"/>
    <w:rsid w:val="002E4CB0"/>
    <w:rsid w:val="002E5777"/>
    <w:rsid w:val="002E6030"/>
    <w:rsid w:val="002E6596"/>
    <w:rsid w:val="002F6B04"/>
    <w:rsid w:val="003013ED"/>
    <w:rsid w:val="003110A4"/>
    <w:rsid w:val="003123A3"/>
    <w:rsid w:val="00315956"/>
    <w:rsid w:val="003166CB"/>
    <w:rsid w:val="00321EF6"/>
    <w:rsid w:val="00324B5C"/>
    <w:rsid w:val="00325AC0"/>
    <w:rsid w:val="00327838"/>
    <w:rsid w:val="003321E6"/>
    <w:rsid w:val="00333783"/>
    <w:rsid w:val="00334EF5"/>
    <w:rsid w:val="0033583C"/>
    <w:rsid w:val="00343A36"/>
    <w:rsid w:val="00361C18"/>
    <w:rsid w:val="00366624"/>
    <w:rsid w:val="003669A5"/>
    <w:rsid w:val="00367FC2"/>
    <w:rsid w:val="00374F71"/>
    <w:rsid w:val="00384469"/>
    <w:rsid w:val="0038702E"/>
    <w:rsid w:val="003875C8"/>
    <w:rsid w:val="003A0093"/>
    <w:rsid w:val="003A3A85"/>
    <w:rsid w:val="003B060B"/>
    <w:rsid w:val="003C102E"/>
    <w:rsid w:val="003C1C66"/>
    <w:rsid w:val="003D2B98"/>
    <w:rsid w:val="003D7B03"/>
    <w:rsid w:val="003E45F6"/>
    <w:rsid w:val="003F263D"/>
    <w:rsid w:val="003F4E12"/>
    <w:rsid w:val="00401C95"/>
    <w:rsid w:val="00402206"/>
    <w:rsid w:val="00407EC4"/>
    <w:rsid w:val="00410F7F"/>
    <w:rsid w:val="004317AE"/>
    <w:rsid w:val="00440FA4"/>
    <w:rsid w:val="004435B8"/>
    <w:rsid w:val="0044568B"/>
    <w:rsid w:val="0045081B"/>
    <w:rsid w:val="00454BC4"/>
    <w:rsid w:val="00461984"/>
    <w:rsid w:val="00465049"/>
    <w:rsid w:val="0048768C"/>
    <w:rsid w:val="00491BA9"/>
    <w:rsid w:val="00492F65"/>
    <w:rsid w:val="0049368D"/>
    <w:rsid w:val="004944D7"/>
    <w:rsid w:val="004946E8"/>
    <w:rsid w:val="004B5C3A"/>
    <w:rsid w:val="004C1EDE"/>
    <w:rsid w:val="004C1F3F"/>
    <w:rsid w:val="004D3C77"/>
    <w:rsid w:val="004F45C4"/>
    <w:rsid w:val="00500E1E"/>
    <w:rsid w:val="00503AC3"/>
    <w:rsid w:val="00513382"/>
    <w:rsid w:val="00516DD8"/>
    <w:rsid w:val="00521FC1"/>
    <w:rsid w:val="005221FE"/>
    <w:rsid w:val="00524DE6"/>
    <w:rsid w:val="005317CE"/>
    <w:rsid w:val="005327B7"/>
    <w:rsid w:val="00537639"/>
    <w:rsid w:val="00541843"/>
    <w:rsid w:val="0054777C"/>
    <w:rsid w:val="005507C4"/>
    <w:rsid w:val="00552F67"/>
    <w:rsid w:val="00554303"/>
    <w:rsid w:val="00555419"/>
    <w:rsid w:val="005557FB"/>
    <w:rsid w:val="00571C94"/>
    <w:rsid w:val="0057686D"/>
    <w:rsid w:val="00582325"/>
    <w:rsid w:val="00583954"/>
    <w:rsid w:val="00594274"/>
    <w:rsid w:val="005970A5"/>
    <w:rsid w:val="005A61D4"/>
    <w:rsid w:val="005B2382"/>
    <w:rsid w:val="005C2AEC"/>
    <w:rsid w:val="005C36F5"/>
    <w:rsid w:val="005C44E9"/>
    <w:rsid w:val="005C5841"/>
    <w:rsid w:val="005F02E1"/>
    <w:rsid w:val="005F1DAA"/>
    <w:rsid w:val="005F3D2D"/>
    <w:rsid w:val="006045C1"/>
    <w:rsid w:val="00611072"/>
    <w:rsid w:val="00625107"/>
    <w:rsid w:val="006253A2"/>
    <w:rsid w:val="00631773"/>
    <w:rsid w:val="00635A61"/>
    <w:rsid w:val="00635F5C"/>
    <w:rsid w:val="00646774"/>
    <w:rsid w:val="00650527"/>
    <w:rsid w:val="00650AD0"/>
    <w:rsid w:val="00657F72"/>
    <w:rsid w:val="00665098"/>
    <w:rsid w:val="00665F08"/>
    <w:rsid w:val="006713FB"/>
    <w:rsid w:val="00673F50"/>
    <w:rsid w:val="00675D9A"/>
    <w:rsid w:val="00677127"/>
    <w:rsid w:val="00682862"/>
    <w:rsid w:val="0068296E"/>
    <w:rsid w:val="0069146A"/>
    <w:rsid w:val="00694EE9"/>
    <w:rsid w:val="006959FC"/>
    <w:rsid w:val="006A081F"/>
    <w:rsid w:val="006A1820"/>
    <w:rsid w:val="006A735E"/>
    <w:rsid w:val="006E5DBC"/>
    <w:rsid w:val="006F741E"/>
    <w:rsid w:val="00712E9D"/>
    <w:rsid w:val="00713914"/>
    <w:rsid w:val="007165F2"/>
    <w:rsid w:val="00722CF0"/>
    <w:rsid w:val="00734152"/>
    <w:rsid w:val="00774BFC"/>
    <w:rsid w:val="007823BF"/>
    <w:rsid w:val="00784A5F"/>
    <w:rsid w:val="007879B7"/>
    <w:rsid w:val="007A0841"/>
    <w:rsid w:val="007B261D"/>
    <w:rsid w:val="007C3EA7"/>
    <w:rsid w:val="007E1E20"/>
    <w:rsid w:val="007E210C"/>
    <w:rsid w:val="007E267B"/>
    <w:rsid w:val="007E5248"/>
    <w:rsid w:val="007E5B91"/>
    <w:rsid w:val="007F1CB7"/>
    <w:rsid w:val="00810C09"/>
    <w:rsid w:val="00810E6E"/>
    <w:rsid w:val="00811EDC"/>
    <w:rsid w:val="00813283"/>
    <w:rsid w:val="00830392"/>
    <w:rsid w:val="00833191"/>
    <w:rsid w:val="00835330"/>
    <w:rsid w:val="00835A4B"/>
    <w:rsid w:val="00837E91"/>
    <w:rsid w:val="00846AF9"/>
    <w:rsid w:val="0085370E"/>
    <w:rsid w:val="008615CC"/>
    <w:rsid w:val="00861E38"/>
    <w:rsid w:val="008656ED"/>
    <w:rsid w:val="00871564"/>
    <w:rsid w:val="00880FE8"/>
    <w:rsid w:val="00885CFF"/>
    <w:rsid w:val="0089301B"/>
    <w:rsid w:val="00896C7D"/>
    <w:rsid w:val="00897A31"/>
    <w:rsid w:val="008A60E5"/>
    <w:rsid w:val="008A7BB4"/>
    <w:rsid w:val="008B32A5"/>
    <w:rsid w:val="008C0306"/>
    <w:rsid w:val="008C3BF1"/>
    <w:rsid w:val="008E087D"/>
    <w:rsid w:val="008E4ACF"/>
    <w:rsid w:val="008F03E6"/>
    <w:rsid w:val="008F3256"/>
    <w:rsid w:val="008F52F4"/>
    <w:rsid w:val="00901FAD"/>
    <w:rsid w:val="00904E9C"/>
    <w:rsid w:val="0091192D"/>
    <w:rsid w:val="0091770A"/>
    <w:rsid w:val="00926481"/>
    <w:rsid w:val="00936592"/>
    <w:rsid w:val="00947C82"/>
    <w:rsid w:val="009510B7"/>
    <w:rsid w:val="009809CA"/>
    <w:rsid w:val="00994BBB"/>
    <w:rsid w:val="009B169E"/>
    <w:rsid w:val="009D1C2C"/>
    <w:rsid w:val="009D31E3"/>
    <w:rsid w:val="009D3E9E"/>
    <w:rsid w:val="009D7F35"/>
    <w:rsid w:val="009E0520"/>
    <w:rsid w:val="009E292C"/>
    <w:rsid w:val="009E758C"/>
    <w:rsid w:val="00A0397E"/>
    <w:rsid w:val="00A04148"/>
    <w:rsid w:val="00A04B87"/>
    <w:rsid w:val="00A16B6A"/>
    <w:rsid w:val="00A27AC7"/>
    <w:rsid w:val="00A344AF"/>
    <w:rsid w:val="00A414F5"/>
    <w:rsid w:val="00A4176D"/>
    <w:rsid w:val="00A51E9C"/>
    <w:rsid w:val="00A714A1"/>
    <w:rsid w:val="00A7487B"/>
    <w:rsid w:val="00A80061"/>
    <w:rsid w:val="00AB01A6"/>
    <w:rsid w:val="00AB2190"/>
    <w:rsid w:val="00AC4744"/>
    <w:rsid w:val="00AC7532"/>
    <w:rsid w:val="00AC7FC3"/>
    <w:rsid w:val="00AD5860"/>
    <w:rsid w:val="00AE25EC"/>
    <w:rsid w:val="00B024F7"/>
    <w:rsid w:val="00B0559D"/>
    <w:rsid w:val="00B22C06"/>
    <w:rsid w:val="00B26D85"/>
    <w:rsid w:val="00B3237C"/>
    <w:rsid w:val="00B346BE"/>
    <w:rsid w:val="00B36B92"/>
    <w:rsid w:val="00B52A69"/>
    <w:rsid w:val="00B5301E"/>
    <w:rsid w:val="00B539C7"/>
    <w:rsid w:val="00B545DE"/>
    <w:rsid w:val="00B55043"/>
    <w:rsid w:val="00B60C13"/>
    <w:rsid w:val="00B62E91"/>
    <w:rsid w:val="00B74A96"/>
    <w:rsid w:val="00B92FBC"/>
    <w:rsid w:val="00BA256F"/>
    <w:rsid w:val="00BB7BBB"/>
    <w:rsid w:val="00BC586B"/>
    <w:rsid w:val="00BC7F5A"/>
    <w:rsid w:val="00BD08A3"/>
    <w:rsid w:val="00BD6941"/>
    <w:rsid w:val="00BE1A11"/>
    <w:rsid w:val="00BE515F"/>
    <w:rsid w:val="00BF4F12"/>
    <w:rsid w:val="00C02233"/>
    <w:rsid w:val="00C06BB1"/>
    <w:rsid w:val="00C17695"/>
    <w:rsid w:val="00C2259F"/>
    <w:rsid w:val="00C3452B"/>
    <w:rsid w:val="00C37D05"/>
    <w:rsid w:val="00C53E81"/>
    <w:rsid w:val="00C5701E"/>
    <w:rsid w:val="00C72C7E"/>
    <w:rsid w:val="00C731C8"/>
    <w:rsid w:val="00C801C8"/>
    <w:rsid w:val="00C857D4"/>
    <w:rsid w:val="00C86375"/>
    <w:rsid w:val="00C878DB"/>
    <w:rsid w:val="00C8795E"/>
    <w:rsid w:val="00C925CE"/>
    <w:rsid w:val="00CA4554"/>
    <w:rsid w:val="00CB5C75"/>
    <w:rsid w:val="00CC02F7"/>
    <w:rsid w:val="00CC0911"/>
    <w:rsid w:val="00CC1551"/>
    <w:rsid w:val="00CD7BCF"/>
    <w:rsid w:val="00CE0EAB"/>
    <w:rsid w:val="00CE4230"/>
    <w:rsid w:val="00CF29E4"/>
    <w:rsid w:val="00CF6F90"/>
    <w:rsid w:val="00D0230A"/>
    <w:rsid w:val="00D243A0"/>
    <w:rsid w:val="00D275D5"/>
    <w:rsid w:val="00D34C8F"/>
    <w:rsid w:val="00D51031"/>
    <w:rsid w:val="00D54305"/>
    <w:rsid w:val="00D621A7"/>
    <w:rsid w:val="00D6293B"/>
    <w:rsid w:val="00D75396"/>
    <w:rsid w:val="00D92FA3"/>
    <w:rsid w:val="00D96B3C"/>
    <w:rsid w:val="00DA11D7"/>
    <w:rsid w:val="00DA4DCD"/>
    <w:rsid w:val="00DB601A"/>
    <w:rsid w:val="00DC1601"/>
    <w:rsid w:val="00DC35DF"/>
    <w:rsid w:val="00DC39A0"/>
    <w:rsid w:val="00DD212E"/>
    <w:rsid w:val="00DD2D87"/>
    <w:rsid w:val="00DD765E"/>
    <w:rsid w:val="00DE3924"/>
    <w:rsid w:val="00DF7FA8"/>
    <w:rsid w:val="00E04CCA"/>
    <w:rsid w:val="00E05AF5"/>
    <w:rsid w:val="00E0655D"/>
    <w:rsid w:val="00E22200"/>
    <w:rsid w:val="00E223F9"/>
    <w:rsid w:val="00E241BB"/>
    <w:rsid w:val="00E34850"/>
    <w:rsid w:val="00E41E16"/>
    <w:rsid w:val="00E66C68"/>
    <w:rsid w:val="00E84C69"/>
    <w:rsid w:val="00E93298"/>
    <w:rsid w:val="00E9778F"/>
    <w:rsid w:val="00EA02FB"/>
    <w:rsid w:val="00EA164B"/>
    <w:rsid w:val="00EA1840"/>
    <w:rsid w:val="00EB450D"/>
    <w:rsid w:val="00EB6617"/>
    <w:rsid w:val="00EC7274"/>
    <w:rsid w:val="00ED55FD"/>
    <w:rsid w:val="00EF5D54"/>
    <w:rsid w:val="00EF6FDE"/>
    <w:rsid w:val="00EF7ED1"/>
    <w:rsid w:val="00F02FCF"/>
    <w:rsid w:val="00F051B8"/>
    <w:rsid w:val="00F07185"/>
    <w:rsid w:val="00F11294"/>
    <w:rsid w:val="00F24E6F"/>
    <w:rsid w:val="00F36FAF"/>
    <w:rsid w:val="00F40C08"/>
    <w:rsid w:val="00F4753B"/>
    <w:rsid w:val="00F505A9"/>
    <w:rsid w:val="00F769C1"/>
    <w:rsid w:val="00F83C9C"/>
    <w:rsid w:val="00F91E9C"/>
    <w:rsid w:val="00F93088"/>
    <w:rsid w:val="00FA072B"/>
    <w:rsid w:val="00FA4C73"/>
    <w:rsid w:val="00FC30B4"/>
    <w:rsid w:val="00FC54DD"/>
    <w:rsid w:val="00FD176E"/>
    <w:rsid w:val="00FE38EE"/>
    <w:rsid w:val="00FF54E1"/>
    <w:rsid w:val="3266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D1AB491B-92AF-4FCE-9746-F345752EB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1840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DD765E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mfipr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A693EA-729F-4345-AFD4-E62039245A60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customXml/itemProps2.xml><?xml version="1.0" encoding="utf-8"?>
<ds:datastoreItem xmlns:ds="http://schemas.openxmlformats.org/officeDocument/2006/customXml" ds:itemID="{2D86033E-3DAC-441F-95C9-4205AA703A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6903B0-5878-49B3-AC6B-BBD28C136D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43</TotalTime>
  <Pages>6</Pages>
  <Words>1466</Words>
  <Characters>8800</Characters>
  <Application>Microsoft Office Word</Application>
  <DocSecurity>0</DocSecurity>
  <Lines>73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Name</vt:lpstr>
      <vt:lpstr>Name</vt:lpstr>
    </vt:vector>
  </TitlesOfParts>
  <Company>River Design</Company>
  <LinksUpToDate>false</LinksUpToDate>
  <CharactersWithSpaces>10246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Anna Żarska</cp:lastModifiedBy>
  <cp:revision>29</cp:revision>
  <cp:lastPrinted>2023-03-08T10:47:00Z</cp:lastPrinted>
  <dcterms:created xsi:type="dcterms:W3CDTF">2023-03-08T06:55:00Z</dcterms:created>
  <dcterms:modified xsi:type="dcterms:W3CDTF">2023-03-08T11:00:00Z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