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BodyText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BodyText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21064B5B" w:rsidR="00AB2190" w:rsidRPr="005C2AEC" w:rsidRDefault="00492F65" w:rsidP="005C2AEC">
      <w:pPr>
        <w:spacing w:line="276" w:lineRule="auto"/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bookmarkStart w:id="0" w:name="_Hlk83998236"/>
      <w:r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bookmarkStart w:id="1" w:name="_Hlk97800804"/>
      <w:bookmarkEnd w:id="0"/>
      <w:r w:rsidR="000E049C" w:rsidRPr="00C925CE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organizację szkolenia i/lub zapewnienie wyżywienia podczas lokalnych szkoleń dla wolontariuszy Błękitnego Patrolu WWF </w:t>
      </w:r>
      <w:r w:rsidR="000E049C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1"/>
      <w:r w:rsidR="00AB2190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3F4D11D9" w14:textId="059FF71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2" w:name="_Hlk97800850"/>
      <w:r w:rsidR="005B2382" w:rsidRPr="00180F75">
        <w:rPr>
          <w:rFonts w:ascii="Calibri" w:eastAsia="Calibri" w:hAnsi="Calibri" w:cs="Calibri"/>
          <w:b/>
          <w:bCs/>
          <w:sz w:val="22"/>
          <w:szCs w:val="22"/>
          <w:lang w:val="pl-PL"/>
        </w:rPr>
        <w:t>01/DW/02/2023 z dn. 22.02.2023 r</w:t>
      </w:r>
      <w:r w:rsidRPr="00180F75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bookmarkEnd w:id="2"/>
      <w:r w:rsidRPr="00180F75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216EE7A" w14:textId="0AB27E1D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7E267B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2ADFBD54" w14:textId="40E1CEF4" w:rsidR="00C06BB1" w:rsidRPr="005C2AEC" w:rsidRDefault="00B26D85" w:rsidP="005C2AEC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r w:rsidR="00AB01A6" w:rsidRPr="00C925CE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 xml:space="preserve">organizację szkolenia i/lub zapewnienie wyżywienia podczas lokalnych szkoleń dla wolontariuszy Błękitnego Patrolu WWF </w:t>
      </w:r>
      <w:r w:rsidR="00AB01A6" w:rsidRPr="00E3485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r w:rsidR="003321E6" w:rsidRPr="00E34850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>,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3321E6"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005B2382" w:rsidRPr="00AD5860">
        <w:rPr>
          <w:rFonts w:ascii="Calibri" w:eastAsia="Calibri" w:hAnsi="Calibri" w:cs="Calibri"/>
          <w:b/>
          <w:bCs/>
          <w:sz w:val="22"/>
          <w:szCs w:val="22"/>
          <w:lang w:val="pl-PL"/>
        </w:rPr>
        <w:t>01/DW/02/2023 z dn. 22.02.2023</w:t>
      </w:r>
      <w:r w:rsidR="005B2382" w:rsidRPr="005B2382">
        <w:rPr>
          <w:rFonts w:ascii="Calibri" w:eastAsia="Calibri" w:hAnsi="Calibri" w:cs="Calibri"/>
          <w:sz w:val="22"/>
          <w:szCs w:val="22"/>
          <w:lang w:val="pl-PL"/>
        </w:rPr>
        <w:t xml:space="preserve"> r</w:t>
      </w:r>
      <w:r w:rsidR="00AB01A6" w:rsidRPr="00C925CE">
        <w:rPr>
          <w:rFonts w:ascii="Calibri" w:eastAsia="Calibri" w:hAnsi="Calibri" w:cs="Calibri"/>
          <w:sz w:val="22"/>
          <w:szCs w:val="22"/>
          <w:lang w:val="pl-PL"/>
        </w:rPr>
        <w:t>.</w:t>
      </w:r>
      <w:r w:rsidR="00081FE2" w:rsidRPr="00C925C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366308B9" w14:textId="77777777" w:rsidR="005C2AEC" w:rsidRDefault="005C2AEC" w:rsidP="00D275D5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646F01AD" w14:textId="76FFEA40" w:rsidR="009B169E" w:rsidRPr="00D275D5" w:rsidRDefault="00C06BB1" w:rsidP="00D275D5">
      <w:pPr>
        <w:spacing w:line="264" w:lineRule="auto"/>
        <w:jc w:val="both"/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</w:t>
      </w:r>
      <w:r w:rsidR="00885CFF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D275D5"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Część 1 – </w:t>
      </w:r>
      <w:r w:rsidR="00D275D5" w:rsidRPr="00DE3924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Organizacja szkolenia dla lokalnej grupy wolontariuszy z obszarów: Kołobrzeg - granica województw </w:t>
      </w:r>
      <w:r w:rsidR="00D275D5"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zachodniopomorskiego</w:t>
      </w:r>
      <w:r w:rsidR="00D275D5" w:rsidRPr="00DE3924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 i pomorskiego oraz z obszaru granica województw zachodniopomorskiego i pomorskiego - Białogóra 153kmb, w dniu 25 marca 2023 r</w:t>
      </w:r>
      <w:r w:rsidR="00D275D5" w:rsidRPr="00D275D5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.</w:t>
      </w:r>
      <w:r w:rsidR="00D275D5"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</w:t>
      </w:r>
      <w:r w:rsidR="007E1E20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 łącznej wysokości</w:t>
      </w:r>
      <w:r w:rsidR="009B169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1A0329A" w14:textId="77777777" w:rsidR="009B169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810E6E" w:rsidRPr="007E267B" w14:paraId="77095067" w14:textId="77777777" w:rsidTr="005C2AEC">
        <w:tc>
          <w:tcPr>
            <w:tcW w:w="824" w:type="dxa"/>
          </w:tcPr>
          <w:p w14:paraId="1BAC906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462C2F3C" w14:textId="0ECBFD3C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Organizacja szkolenia (cena netto) dla </w:t>
            </w:r>
            <w:r w:rsidR="001B362F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30-45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shd w:val="clear" w:color="auto" w:fill="auto"/>
          </w:tcPr>
          <w:p w14:paraId="281CE1A5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E267B" w14:paraId="1891EF07" w14:textId="77777777" w:rsidTr="005C2AEC">
        <w:tc>
          <w:tcPr>
            <w:tcW w:w="824" w:type="dxa"/>
          </w:tcPr>
          <w:p w14:paraId="3B5E7AFA" w14:textId="77777777" w:rsidR="00810E6E" w:rsidRPr="00F4029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32A09087" w14:textId="50C35C6F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2C2E7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Zapewnienie </w:t>
            </w: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 (cena netto)</w:t>
            </w:r>
          </w:p>
        </w:tc>
        <w:tc>
          <w:tcPr>
            <w:tcW w:w="2377" w:type="dxa"/>
            <w:shd w:val="clear" w:color="auto" w:fill="auto"/>
          </w:tcPr>
          <w:p w14:paraId="54D55E5D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E267B" w14:paraId="75DB955E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9FD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547F825F" w14:textId="748CD9DC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netto) – dla </w:t>
            </w:r>
            <w:r w:rsidR="001B362F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45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681B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E267B" w14:paraId="4C471D73" w14:textId="77777777" w:rsidTr="005C2AEC">
        <w:tc>
          <w:tcPr>
            <w:tcW w:w="824" w:type="dxa"/>
          </w:tcPr>
          <w:p w14:paraId="03FE34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6DC9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netto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E638D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FC30B4" w14:paraId="045003EB" w14:textId="77777777" w:rsidTr="005C2AEC">
        <w:tc>
          <w:tcPr>
            <w:tcW w:w="824" w:type="dxa"/>
          </w:tcPr>
          <w:p w14:paraId="5F41927A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719D3A05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2377" w:type="dxa"/>
            <w:shd w:val="clear" w:color="auto" w:fill="auto"/>
          </w:tcPr>
          <w:p w14:paraId="37C7BAA4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E267B" w14:paraId="0DFA5C32" w14:textId="77777777" w:rsidTr="005C2AEC">
        <w:tc>
          <w:tcPr>
            <w:tcW w:w="824" w:type="dxa"/>
          </w:tcPr>
          <w:p w14:paraId="0CB2F5C9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488BE853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377" w:type="dxa"/>
            <w:shd w:val="clear" w:color="auto" w:fill="auto"/>
          </w:tcPr>
          <w:p w14:paraId="3A5C9CDB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C115F29" w14:textId="779AD936" w:rsidR="007E1E20" w:rsidRPr="00EF7ED1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2 </w:t>
      </w:r>
      <w:r w:rsidR="00EF7ED1"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Zapewnienie przerwy kawowej oraz ciepłego posiłku (obiadu) dla lokalnej grupy wolontariuszy z obszaru: Białogóra 153kmb – Rzucewo (Kapliczka), w dniu 18 marca 2023</w:t>
      </w:r>
      <w:r w:rsidR="00EF7ED1" w:rsidRPr="00EF7ED1">
        <w:rPr>
          <w:rFonts w:ascii="Calibri" w:hAnsi="Calibri"/>
          <w:bCs/>
          <w:lang w:val="pl-PL"/>
        </w:rPr>
        <w:t xml:space="preserve"> r.</w:t>
      </w: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za wynagrodzenie w łącznej wysokości:</w:t>
      </w:r>
    </w:p>
    <w:p w14:paraId="617C7871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7E267B" w14:paraId="27F3CB35" w14:textId="77777777" w:rsidTr="005C2AEC">
        <w:tc>
          <w:tcPr>
            <w:tcW w:w="4663" w:type="dxa"/>
            <w:shd w:val="clear" w:color="auto" w:fill="auto"/>
          </w:tcPr>
          <w:p w14:paraId="7F256B00" w14:textId="02B5A322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</w:t>
            </w:r>
            <w:r w:rsidR="00EF7ED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 jedną osobę 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5986EB0A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764FB0A7" w14:textId="77777777" w:rsidTr="005C2AEC">
        <w:tc>
          <w:tcPr>
            <w:tcW w:w="4663" w:type="dxa"/>
            <w:shd w:val="clear" w:color="auto" w:fill="auto"/>
          </w:tcPr>
          <w:p w14:paraId="4EC76B4C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536C218B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0DA5E28D" w14:textId="77777777" w:rsidTr="005C2AEC">
        <w:tc>
          <w:tcPr>
            <w:tcW w:w="4663" w:type="dxa"/>
            <w:shd w:val="clear" w:color="auto" w:fill="auto"/>
          </w:tcPr>
          <w:p w14:paraId="6A38EABB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2491EFB6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2FE8D1F6" w14:textId="78548F7A" w:rsidR="007E1E20" w:rsidRPr="002F6B0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3 </w:t>
      </w:r>
      <w:r w:rsidR="002F6B04"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Organizacja szkolenia dla lokalnej grupy wolontariuszy z obszaru: Rzucewo (Kapliczka) – Gdańsk-Świbno, w dniu 18 marca 2023 r</w:t>
      </w:r>
      <w:r w:rsidR="002F6B04"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p w14:paraId="5AC30505" w14:textId="77777777" w:rsidR="004D3C77" w:rsidRDefault="004D3C77" w:rsidP="004D3C77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4D3C77" w:rsidRPr="007E267B" w14:paraId="71D884BB" w14:textId="77777777" w:rsidTr="005C2AEC">
        <w:tc>
          <w:tcPr>
            <w:tcW w:w="824" w:type="dxa"/>
          </w:tcPr>
          <w:p w14:paraId="06A46C15" w14:textId="77777777" w:rsidR="004D3C77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6CD31E3E" w14:textId="0E2A22C8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Organizacja szkolenia (cena netto) dla 15-25 osób</w:t>
            </w:r>
          </w:p>
        </w:tc>
        <w:tc>
          <w:tcPr>
            <w:tcW w:w="2377" w:type="dxa"/>
            <w:shd w:val="clear" w:color="auto" w:fill="auto"/>
          </w:tcPr>
          <w:p w14:paraId="7A3C2EB3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D3C77" w:rsidRPr="007E267B" w14:paraId="621354D1" w14:textId="77777777" w:rsidTr="005C2AEC">
        <w:tc>
          <w:tcPr>
            <w:tcW w:w="824" w:type="dxa"/>
          </w:tcPr>
          <w:p w14:paraId="1A68F5F1" w14:textId="77777777" w:rsidR="004D3C77" w:rsidRPr="00F4029E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47AFE9B4" w14:textId="66050155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2C2E7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</w:t>
            </w: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 (cena netto)</w:t>
            </w:r>
          </w:p>
        </w:tc>
        <w:tc>
          <w:tcPr>
            <w:tcW w:w="2377" w:type="dxa"/>
            <w:shd w:val="clear" w:color="auto" w:fill="auto"/>
          </w:tcPr>
          <w:p w14:paraId="42A57F59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D3C77" w:rsidRPr="007E267B" w14:paraId="25E46BE4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CDD0" w14:textId="77777777" w:rsidR="004D3C77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7F497003" w14:textId="691119C8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netto) – dla </w:t>
            </w:r>
            <w:r w:rsidR="00CF6F90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5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1FEC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D3C77" w:rsidRPr="007E267B" w14:paraId="4DE8A163" w14:textId="77777777" w:rsidTr="005C2AEC">
        <w:tc>
          <w:tcPr>
            <w:tcW w:w="824" w:type="dxa"/>
          </w:tcPr>
          <w:p w14:paraId="470BC46C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3EB9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netto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82210BA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D3C77" w:rsidRPr="00FC30B4" w14:paraId="50750271" w14:textId="77777777" w:rsidTr="005C2AEC">
        <w:tc>
          <w:tcPr>
            <w:tcW w:w="824" w:type="dxa"/>
          </w:tcPr>
          <w:p w14:paraId="70842981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19393233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2377" w:type="dxa"/>
            <w:shd w:val="clear" w:color="auto" w:fill="auto"/>
          </w:tcPr>
          <w:p w14:paraId="42479D94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D3C77" w:rsidRPr="007E267B" w14:paraId="6DB63993" w14:textId="77777777" w:rsidTr="005C2AEC">
        <w:tc>
          <w:tcPr>
            <w:tcW w:w="824" w:type="dxa"/>
          </w:tcPr>
          <w:p w14:paraId="33EB946D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shd w:val="clear" w:color="auto" w:fill="auto"/>
          </w:tcPr>
          <w:p w14:paraId="6FA9D83C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377" w:type="dxa"/>
            <w:shd w:val="clear" w:color="auto" w:fill="auto"/>
          </w:tcPr>
          <w:p w14:paraId="61D9704E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53D34C6" w14:textId="3A61F702" w:rsidR="00835330" w:rsidRPr="00C925CE" w:rsidRDefault="00835330" w:rsidP="00835330">
      <w:pPr>
        <w:pStyle w:val="BodyText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Heading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12416D97" w14:textId="77777777" w:rsidR="008C3BF1" w:rsidRDefault="008C3BF1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048571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54D627A5" w14:textId="77777777" w:rsidR="00E41E16" w:rsidRPr="00C925CE" w:rsidRDefault="00E41E16" w:rsidP="008B32A5">
      <w:pPr>
        <w:pStyle w:val="ListParagraph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ListParagraph"/>
        <w:spacing w:after="0" w:line="240" w:lineRule="auto"/>
        <w:ind w:left="0"/>
        <w:jc w:val="both"/>
      </w:pPr>
    </w:p>
    <w:p w14:paraId="64707379" w14:textId="5A8F504D" w:rsidR="00FA4C73" w:rsidRPr="00C925CE" w:rsidRDefault="007B261D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</w:t>
      </w:r>
      <w:r w:rsidR="00FA4C73"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03A82ED8" w:rsidR="00A51E9C" w:rsidRDefault="00EA1840" w:rsidP="008C0306">
      <w:pPr>
        <w:pStyle w:val="Heading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 xml:space="preserve">: </w:t>
      </w:r>
      <w:r w:rsidR="00A51E9C" w:rsidRPr="00B74A96">
        <w:rPr>
          <w:rFonts w:eastAsia="Times New Roman"/>
          <w:b w:val="0"/>
          <w:bCs w:val="0"/>
          <w:color w:val="000000"/>
          <w:lang w:val="pl-PL"/>
        </w:rPr>
        <w:t>Z</w:t>
      </w:r>
      <w:r w:rsidRPr="00B74A96">
        <w:rPr>
          <w:rFonts w:eastAsia="Times New Roman"/>
          <w:b w:val="0"/>
          <w:bCs w:val="0"/>
          <w:color w:val="000000"/>
          <w:lang w:val="pl-PL"/>
        </w:rPr>
        <w:t>apytania ofertowego</w:t>
      </w:r>
      <w:r w:rsidR="00324B5C" w:rsidRPr="00B74A96">
        <w:rPr>
          <w:rFonts w:eastAsia="Times New Roman"/>
          <w:b w:val="0"/>
          <w:bCs w:val="0"/>
          <w:color w:val="000000"/>
          <w:lang w:val="pl-PL"/>
        </w:rPr>
        <w:t xml:space="preserve"> </w:t>
      </w:r>
      <w:r w:rsidR="00181934" w:rsidRPr="00B74A96">
        <w:rPr>
          <w:b w:val="0"/>
          <w:bCs w:val="0"/>
          <w:i/>
          <w:iCs/>
          <w:lang w:val="pl-PL"/>
        </w:rPr>
        <w:t>na</w:t>
      </w:r>
      <w:r w:rsidR="00181934" w:rsidRPr="00C925CE">
        <w:rPr>
          <w:i/>
          <w:iCs/>
          <w:lang w:val="pl-PL"/>
        </w:rPr>
        <w:t xml:space="preserve"> organizację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6439FED4" w14:textId="07D858E0" w:rsidR="00B74A96" w:rsidRPr="00B74A96" w:rsidRDefault="00B74A96" w:rsidP="008C0306">
      <w:pPr>
        <w:pStyle w:val="Heading1"/>
        <w:tabs>
          <w:tab w:val="left" w:pos="9639"/>
        </w:tabs>
        <w:ind w:left="0" w:right="85" w:firstLine="0"/>
        <w:jc w:val="both"/>
        <w:rPr>
          <w:lang w:val="pl-PL"/>
        </w:rPr>
      </w:pPr>
      <w:r w:rsidRPr="00B74A96">
        <w:rPr>
          <w:b w:val="0"/>
          <w:bCs w:val="0"/>
          <w:lang w:val="pl-PL"/>
        </w:rPr>
        <w:t>Nr referencyjny nadany sprawie przez Zamawiającego</w:t>
      </w:r>
      <w:r w:rsidRPr="00C925CE">
        <w:rPr>
          <w:lang w:val="pl-PL"/>
        </w:rPr>
        <w:t xml:space="preserve">: </w:t>
      </w:r>
      <w:r w:rsidRPr="00B74A96">
        <w:rPr>
          <w:lang w:val="pl-PL"/>
        </w:rPr>
        <w:t>01/DW/02/2023 z dn. 22.02.2023</w:t>
      </w:r>
      <w:r w:rsidRPr="005B2382">
        <w:rPr>
          <w:lang w:val="pl-PL"/>
        </w:rPr>
        <w:t xml:space="preserve"> r</w:t>
      </w:r>
      <w:r w:rsidRPr="00C925CE">
        <w:rPr>
          <w:lang w:val="pl-PL"/>
        </w:rPr>
        <w:t>.</w:t>
      </w:r>
    </w:p>
    <w:p w14:paraId="3845D4EF" w14:textId="77777777" w:rsidR="00EA1840" w:rsidRPr="00B74A96" w:rsidRDefault="00EA1840" w:rsidP="00EA1840">
      <w:pPr>
        <w:pStyle w:val="Heading1"/>
        <w:tabs>
          <w:tab w:val="left" w:pos="9639"/>
        </w:tabs>
        <w:ind w:left="0" w:right="85" w:firstLine="0"/>
        <w:jc w:val="center"/>
        <w:rPr>
          <w:lang w:val="pl-PL"/>
        </w:rPr>
      </w:pPr>
    </w:p>
    <w:p w14:paraId="6A06B8ED" w14:textId="77777777" w:rsidR="00FA4C73" w:rsidRPr="00C925CE" w:rsidRDefault="00FA4C73" w:rsidP="00FA4C73">
      <w:pPr>
        <w:pStyle w:val="BodyText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56AAFDB" w14:textId="77777777" w:rsidR="003D2B98" w:rsidRPr="00C925CE" w:rsidRDefault="003D2B98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189FC924" w14:textId="15DBFD20" w:rsidR="00D54305" w:rsidRPr="00D54305" w:rsidRDefault="00D54305" w:rsidP="00D54305">
      <w:pPr>
        <w:spacing w:after="5"/>
        <w:ind w:left="22" w:right="-46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D5430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Oświadczenie o spełnieniu warunków udziału w postępowaniu</w:t>
      </w:r>
    </w:p>
    <w:p w14:paraId="6F8B4849" w14:textId="77777777" w:rsidR="003D2B98" w:rsidRDefault="003D2B98" w:rsidP="007B261D">
      <w:pPr>
        <w:jc w:val="both"/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</w:pPr>
    </w:p>
    <w:p w14:paraId="1B7E78FF" w14:textId="29EDBE11" w:rsidR="00926481" w:rsidRDefault="007B261D" w:rsidP="00926481">
      <w:pPr>
        <w:pStyle w:val="Heading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4D386A">
        <w:rPr>
          <w:rFonts w:asciiTheme="minorHAnsi" w:hAnsiTheme="minorHAnsi" w:cstheme="minorHAnsi"/>
          <w:i/>
          <w:color w:val="000000"/>
          <w:lang w:val="pl-PL"/>
        </w:rPr>
        <w:t xml:space="preserve">Dotyczy zapytania ofertowego nr </w:t>
      </w:r>
      <w:r w:rsidRPr="0011097A">
        <w:rPr>
          <w:rFonts w:asciiTheme="minorHAnsi" w:hAnsiTheme="minorHAnsi" w:cstheme="minorHAnsi"/>
          <w:color w:val="000000"/>
          <w:lang w:val="pl-PL"/>
        </w:rPr>
        <w:t>01/DW/</w:t>
      </w:r>
      <w:r w:rsidR="00D54305">
        <w:rPr>
          <w:rFonts w:asciiTheme="minorHAnsi" w:hAnsiTheme="minorHAnsi" w:cstheme="minorHAnsi"/>
          <w:b w:val="0"/>
          <w:bCs w:val="0"/>
          <w:color w:val="000000"/>
          <w:lang w:val="pl-PL"/>
        </w:rPr>
        <w:t>02</w:t>
      </w:r>
      <w:r w:rsidRPr="0011097A">
        <w:rPr>
          <w:rFonts w:asciiTheme="minorHAnsi" w:hAnsiTheme="minorHAnsi" w:cstheme="minorHAnsi"/>
          <w:color w:val="000000"/>
          <w:lang w:val="pl-PL"/>
        </w:rPr>
        <w:t>/202</w:t>
      </w:r>
      <w:r w:rsidR="00D54305">
        <w:rPr>
          <w:rFonts w:asciiTheme="minorHAnsi" w:hAnsiTheme="minorHAnsi" w:cstheme="minorHAnsi"/>
          <w:b w:val="0"/>
          <w:bCs w:val="0"/>
          <w:color w:val="000000"/>
          <w:lang w:val="pl-PL"/>
        </w:rPr>
        <w:t>3</w:t>
      </w:r>
      <w:r w:rsidRPr="0011097A">
        <w:rPr>
          <w:rFonts w:asciiTheme="minorHAnsi" w:hAnsiTheme="minorHAnsi" w:cstheme="minorHAnsi"/>
          <w:color w:val="000000"/>
          <w:lang w:val="pl-PL"/>
        </w:rPr>
        <w:t xml:space="preserve"> z dn. 2</w:t>
      </w:r>
      <w:r w:rsidR="00D54305">
        <w:rPr>
          <w:rFonts w:asciiTheme="minorHAnsi" w:hAnsiTheme="minorHAnsi" w:cstheme="minorHAnsi"/>
          <w:b w:val="0"/>
          <w:bCs w:val="0"/>
          <w:color w:val="000000"/>
          <w:lang w:val="pl-PL"/>
        </w:rPr>
        <w:t>2 lutego</w:t>
      </w:r>
      <w:r w:rsidRPr="0011097A">
        <w:rPr>
          <w:rFonts w:asciiTheme="minorHAnsi" w:hAnsiTheme="minorHAnsi" w:cstheme="minorHAnsi"/>
          <w:color w:val="000000"/>
          <w:lang w:val="pl-PL"/>
        </w:rPr>
        <w:t xml:space="preserve"> 202</w:t>
      </w:r>
      <w:r w:rsidR="00926481">
        <w:rPr>
          <w:rFonts w:asciiTheme="minorHAnsi" w:hAnsiTheme="minorHAnsi" w:cstheme="minorHAnsi"/>
          <w:b w:val="0"/>
          <w:bCs w:val="0"/>
          <w:color w:val="000000"/>
          <w:lang w:val="pl-PL"/>
        </w:rPr>
        <w:t>3</w:t>
      </w:r>
      <w:r w:rsidRPr="0011097A">
        <w:rPr>
          <w:rFonts w:asciiTheme="minorHAnsi" w:hAnsiTheme="minorHAnsi" w:cstheme="minorHAnsi"/>
          <w:color w:val="000000"/>
          <w:lang w:val="pl-PL"/>
        </w:rPr>
        <w:t xml:space="preserve"> r</w:t>
      </w:r>
      <w:r>
        <w:rPr>
          <w:rFonts w:asciiTheme="minorHAnsi" w:hAnsiTheme="minorHAnsi" w:cstheme="minorHAnsi"/>
          <w:i/>
          <w:color w:val="000000"/>
          <w:lang w:val="pl-PL"/>
        </w:rPr>
        <w:t>.</w:t>
      </w:r>
      <w:r w:rsidRPr="008327F5">
        <w:rPr>
          <w:rFonts w:asciiTheme="minorHAnsi" w:hAnsiTheme="minorHAnsi" w:cstheme="minorHAnsi"/>
          <w:i/>
          <w:color w:val="000000"/>
          <w:lang w:val="pl-PL"/>
        </w:rPr>
        <w:t xml:space="preserve"> </w:t>
      </w:r>
      <w:r w:rsidRPr="00926481">
        <w:rPr>
          <w:rFonts w:asciiTheme="minorHAnsi" w:hAnsiTheme="minorHAnsi" w:cstheme="minorHAnsi"/>
          <w:b w:val="0"/>
          <w:bCs w:val="0"/>
          <w:iCs/>
          <w:color w:val="000000"/>
          <w:lang w:val="pl-PL"/>
        </w:rPr>
        <w:t>na</w:t>
      </w:r>
      <w:r w:rsidRPr="005C7757">
        <w:rPr>
          <w:rFonts w:asciiTheme="minorHAnsi" w:hAnsiTheme="minorHAnsi" w:cstheme="minorHAnsi"/>
          <w:i/>
          <w:color w:val="000000"/>
          <w:lang w:val="pl-PL"/>
        </w:rPr>
        <w:t>:</w:t>
      </w:r>
      <w:r w:rsidR="00926481" w:rsidRPr="00926481">
        <w:rPr>
          <w:i/>
          <w:iCs/>
          <w:lang w:val="pl-PL"/>
        </w:rPr>
        <w:t xml:space="preserve"> </w:t>
      </w:r>
      <w:r w:rsidR="00926481" w:rsidRPr="00C925CE">
        <w:rPr>
          <w:i/>
          <w:iCs/>
          <w:lang w:val="pl-PL"/>
        </w:rPr>
        <w:t>organizację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926481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5DF48123" w14:textId="77777777" w:rsidR="00926481" w:rsidRPr="00B74A96" w:rsidRDefault="00926481" w:rsidP="00926481">
      <w:pPr>
        <w:pStyle w:val="Heading1"/>
        <w:tabs>
          <w:tab w:val="left" w:pos="9639"/>
        </w:tabs>
        <w:ind w:left="0" w:right="85" w:firstLine="0"/>
        <w:jc w:val="both"/>
        <w:rPr>
          <w:lang w:val="pl-PL"/>
        </w:rPr>
      </w:pPr>
      <w:r w:rsidRPr="00B74A96">
        <w:rPr>
          <w:b w:val="0"/>
          <w:bCs w:val="0"/>
          <w:lang w:val="pl-PL"/>
        </w:rPr>
        <w:t>Nr referencyjny nadany sprawie przez Zamawiającego</w:t>
      </w:r>
      <w:r w:rsidRPr="00C925CE">
        <w:rPr>
          <w:lang w:val="pl-PL"/>
        </w:rPr>
        <w:t xml:space="preserve">: </w:t>
      </w:r>
      <w:r w:rsidRPr="00B74A96">
        <w:rPr>
          <w:lang w:val="pl-PL"/>
        </w:rPr>
        <w:t>01/DW/02/2023 z dn. 22.02.2023</w:t>
      </w:r>
      <w:r w:rsidRPr="005B2382">
        <w:rPr>
          <w:lang w:val="pl-PL"/>
        </w:rPr>
        <w:t xml:space="preserve"> r</w:t>
      </w:r>
      <w:r w:rsidRPr="00C925CE">
        <w:rPr>
          <w:lang w:val="pl-PL"/>
        </w:rPr>
        <w:t>.</w:t>
      </w:r>
    </w:p>
    <w:p w14:paraId="014BD24A" w14:textId="080B05E4" w:rsidR="007B261D" w:rsidRPr="00E33814" w:rsidRDefault="007B261D" w:rsidP="007B261D">
      <w:pPr>
        <w:jc w:val="both"/>
        <w:rPr>
          <w:rStyle w:val="fontstyle21"/>
          <w:bCs w:val="0"/>
          <w:lang w:val="pl-PL"/>
        </w:rPr>
      </w:pPr>
    </w:p>
    <w:p w14:paraId="271EE12A" w14:textId="77777777" w:rsidR="007B261D" w:rsidRPr="004D386A" w:rsidRDefault="007B261D" w:rsidP="007B261D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6B0E252" w14:textId="77777777" w:rsidR="007B261D" w:rsidRPr="004D386A" w:rsidRDefault="007B261D" w:rsidP="007B261D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4F2CB5EB" w14:textId="77777777" w:rsidR="007B261D" w:rsidRPr="00C925CE" w:rsidRDefault="007B261D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3C19FD7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261DD253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611A7E1C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5064EEB5" w14:textId="77777777" w:rsidR="007E267B" w:rsidRDefault="007E267B" w:rsidP="007E267B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4B267D3B" w14:textId="77777777" w:rsidR="007E267B" w:rsidRPr="00C02233" w:rsidRDefault="007E267B" w:rsidP="007E267B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1E9F145B" w14:textId="77777777" w:rsidR="007E267B" w:rsidRPr="00C02233" w:rsidRDefault="007E267B" w:rsidP="007E267B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57DCAB51" w14:textId="77777777" w:rsidR="007E267B" w:rsidRPr="00C02233" w:rsidRDefault="007E267B" w:rsidP="007E267B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Pr="00C925CE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2C3FB9EA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926481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yperlink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8963" w14:textId="77777777" w:rsidR="00EA02FB" w:rsidRDefault="00EA02FB">
      <w:r>
        <w:separator/>
      </w:r>
    </w:p>
  </w:endnote>
  <w:endnote w:type="continuationSeparator" w:id="0">
    <w:p w14:paraId="337C0C61" w14:textId="77777777" w:rsidR="00EA02FB" w:rsidRDefault="00EA02FB">
      <w:r>
        <w:continuationSeparator/>
      </w:r>
    </w:p>
  </w:endnote>
  <w:endnote w:type="continuationNotice" w:id="1">
    <w:p w14:paraId="7680DBC4" w14:textId="77777777" w:rsidR="00554303" w:rsidRDefault="00554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Footer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CADA9" w14:textId="77777777" w:rsidR="00EA02FB" w:rsidRDefault="00EA02FB">
      <w:r>
        <w:separator/>
      </w:r>
    </w:p>
  </w:footnote>
  <w:footnote w:type="continuationSeparator" w:id="0">
    <w:p w14:paraId="0F1A40E4" w14:textId="77777777" w:rsidR="00EA02FB" w:rsidRDefault="00EA02FB">
      <w:r>
        <w:continuationSeparator/>
      </w:r>
    </w:p>
  </w:footnote>
  <w:footnote w:type="continuationNotice" w:id="1">
    <w:p w14:paraId="6E5C8E95" w14:textId="77777777" w:rsidR="00554303" w:rsidRDefault="005543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Picture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Picture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Header"/>
      <w:rPr>
        <w:lang w:val="pl-PL"/>
      </w:rPr>
    </w:pPr>
  </w:p>
  <w:p w14:paraId="7C89B74A" w14:textId="77777777" w:rsidR="00E04CCA" w:rsidRDefault="00E04CCA">
    <w:pPr>
      <w:pStyle w:val="Header"/>
      <w:rPr>
        <w:lang w:val="pl-PL"/>
      </w:rPr>
    </w:pPr>
  </w:p>
  <w:bookmarkEnd w:id="6"/>
  <w:p w14:paraId="4A498340" w14:textId="77777777" w:rsidR="00E04CCA" w:rsidRDefault="00E04CCA">
    <w:pPr>
      <w:pStyle w:val="Header"/>
      <w:rPr>
        <w:lang w:val="pl-PL"/>
      </w:rPr>
    </w:pPr>
  </w:p>
  <w:p w14:paraId="013D015A" w14:textId="77777777" w:rsidR="00E04CCA" w:rsidRDefault="00E04CCA">
    <w:pPr>
      <w:pStyle w:val="Header"/>
      <w:rPr>
        <w:lang w:val="pl-PL"/>
      </w:rPr>
    </w:pPr>
  </w:p>
  <w:p w14:paraId="1C6977AB" w14:textId="77777777" w:rsidR="00E04CCA" w:rsidRDefault="00E04CCA">
    <w:pPr>
      <w:pStyle w:val="Header"/>
      <w:rPr>
        <w:lang w:val="pl-PL"/>
      </w:rPr>
    </w:pPr>
  </w:p>
  <w:p w14:paraId="1520A7C7" w14:textId="77777777" w:rsidR="00E04CCA" w:rsidRDefault="00E04CCA">
    <w:pPr>
      <w:pStyle w:val="Header"/>
      <w:rPr>
        <w:lang w:val="pl-PL"/>
      </w:rPr>
    </w:pPr>
  </w:p>
  <w:p w14:paraId="20D1354E" w14:textId="77777777" w:rsidR="00E04CCA" w:rsidRDefault="00E04CCA">
    <w:pPr>
      <w:pStyle w:val="Header"/>
      <w:rPr>
        <w:lang w:val="pl-PL"/>
      </w:rPr>
    </w:pPr>
  </w:p>
  <w:p w14:paraId="14F6AF6B" w14:textId="77777777" w:rsidR="00E04CCA" w:rsidRDefault="00E04CCA">
    <w:pPr>
      <w:pStyle w:val="Header"/>
      <w:rPr>
        <w:lang w:val="pl-PL"/>
      </w:rPr>
    </w:pPr>
  </w:p>
  <w:p w14:paraId="56B44EEF" w14:textId="77777777" w:rsidR="00E04CCA" w:rsidRDefault="00E04CCA">
    <w:pPr>
      <w:pStyle w:val="Header"/>
      <w:rPr>
        <w:lang w:val="pl-PL"/>
      </w:rPr>
    </w:pPr>
  </w:p>
  <w:p w14:paraId="5E450BB7" w14:textId="77777777" w:rsidR="00E04CCA" w:rsidRDefault="00E04CCA">
    <w:pPr>
      <w:pStyle w:val="Header"/>
      <w:rPr>
        <w:lang w:val="pl-PL"/>
      </w:rPr>
    </w:pPr>
  </w:p>
  <w:p w14:paraId="19DF4865" w14:textId="77777777" w:rsidR="00E04CCA" w:rsidRDefault="00E04CCA">
    <w:pPr>
      <w:pStyle w:val="Header"/>
      <w:rPr>
        <w:lang w:val="pl-PL"/>
      </w:rPr>
    </w:pPr>
  </w:p>
  <w:p w14:paraId="25E90729" w14:textId="77777777" w:rsidR="00E04CCA" w:rsidRDefault="00E04CCA">
    <w:pPr>
      <w:pStyle w:val="Header"/>
      <w:rPr>
        <w:lang w:val="pl-PL"/>
      </w:rPr>
    </w:pPr>
  </w:p>
  <w:p w14:paraId="77C479C5" w14:textId="77777777" w:rsidR="00E04CCA" w:rsidRDefault="00E04CCA">
    <w:pPr>
      <w:pStyle w:val="Header"/>
      <w:rPr>
        <w:lang w:val="pl-PL"/>
      </w:rPr>
    </w:pPr>
  </w:p>
  <w:p w14:paraId="47807E84" w14:textId="77777777" w:rsidR="00E04CCA" w:rsidRDefault="00E04CCA">
    <w:pPr>
      <w:pStyle w:val="Header"/>
      <w:rPr>
        <w:lang w:val="pl-PL"/>
      </w:rPr>
    </w:pPr>
  </w:p>
  <w:p w14:paraId="278262D9" w14:textId="77777777" w:rsidR="00E04CCA" w:rsidRDefault="00E04CCA">
    <w:pPr>
      <w:pStyle w:val="Header"/>
      <w:rPr>
        <w:lang w:val="pl-PL"/>
      </w:rPr>
    </w:pPr>
  </w:p>
  <w:p w14:paraId="5016F0F4" w14:textId="77777777" w:rsidR="00E04CCA" w:rsidRDefault="00E04CCA">
    <w:pPr>
      <w:pStyle w:val="Header"/>
      <w:rPr>
        <w:lang w:val="pl-PL"/>
      </w:rPr>
    </w:pPr>
  </w:p>
  <w:p w14:paraId="1B269D7B" w14:textId="77777777" w:rsidR="00E04CCA" w:rsidRDefault="00E04CCA">
    <w:pPr>
      <w:pStyle w:val="Header"/>
      <w:rPr>
        <w:lang w:val="pl-PL"/>
      </w:rPr>
    </w:pPr>
  </w:p>
  <w:p w14:paraId="33742D2F" w14:textId="77777777" w:rsidR="00E04CCA" w:rsidRDefault="00E04CCA">
    <w:pPr>
      <w:pStyle w:val="Header"/>
      <w:rPr>
        <w:lang w:val="pl-PL"/>
      </w:rPr>
    </w:pPr>
  </w:p>
  <w:p w14:paraId="0AF63214" w14:textId="77777777" w:rsidR="00E04CCA" w:rsidRDefault="00E04CCA">
    <w:pPr>
      <w:pStyle w:val="Header"/>
      <w:rPr>
        <w:lang w:val="pl-PL"/>
      </w:rPr>
    </w:pPr>
  </w:p>
  <w:p w14:paraId="21EBE01E" w14:textId="77777777" w:rsidR="00E04CCA" w:rsidRDefault="00E04CCA">
    <w:pPr>
      <w:pStyle w:val="Header"/>
      <w:rPr>
        <w:lang w:val="pl-PL"/>
      </w:rPr>
    </w:pPr>
  </w:p>
  <w:p w14:paraId="710190DF" w14:textId="77777777" w:rsidR="00E04CCA" w:rsidRDefault="00E04CCA">
    <w:pPr>
      <w:pStyle w:val="Header"/>
      <w:rPr>
        <w:lang w:val="pl-PL"/>
      </w:rPr>
    </w:pPr>
  </w:p>
  <w:p w14:paraId="641FC122" w14:textId="77777777" w:rsidR="00E04CCA" w:rsidRDefault="00E04CCA">
    <w:pPr>
      <w:pStyle w:val="Header"/>
      <w:rPr>
        <w:lang w:val="pl-PL"/>
      </w:rPr>
    </w:pPr>
  </w:p>
  <w:p w14:paraId="31411496" w14:textId="77777777" w:rsidR="00E04CCA" w:rsidRDefault="00E04CCA">
    <w:pPr>
      <w:pStyle w:val="Header"/>
      <w:rPr>
        <w:lang w:val="pl-PL"/>
      </w:rPr>
    </w:pPr>
  </w:p>
  <w:p w14:paraId="28BF932A" w14:textId="77777777" w:rsidR="00E04CCA" w:rsidRDefault="00E04CCA">
    <w:pPr>
      <w:pStyle w:val="Header"/>
      <w:rPr>
        <w:lang w:val="pl-PL"/>
      </w:rPr>
    </w:pPr>
  </w:p>
  <w:p w14:paraId="587D6F79" w14:textId="77777777" w:rsidR="00E04CCA" w:rsidRDefault="00E04CCA">
    <w:pPr>
      <w:pStyle w:val="Header"/>
      <w:rPr>
        <w:lang w:val="pl-PL"/>
      </w:rPr>
    </w:pPr>
  </w:p>
  <w:p w14:paraId="5F2A5E28" w14:textId="77777777" w:rsidR="00E04CCA" w:rsidRDefault="00E04CCA">
    <w:pPr>
      <w:pStyle w:val="Header"/>
      <w:rPr>
        <w:lang w:val="pl-PL"/>
      </w:rPr>
    </w:pPr>
  </w:p>
  <w:p w14:paraId="776AFF44" w14:textId="77777777" w:rsidR="00E04CCA" w:rsidRDefault="00E04CCA">
    <w:pPr>
      <w:pStyle w:val="Header"/>
      <w:rPr>
        <w:lang w:val="pl-PL"/>
      </w:rPr>
    </w:pPr>
  </w:p>
  <w:p w14:paraId="5ECFD2A1" w14:textId="77777777" w:rsidR="00E04CCA" w:rsidRDefault="00E04CCA">
    <w:pPr>
      <w:pStyle w:val="Header"/>
      <w:rPr>
        <w:lang w:val="pl-PL"/>
      </w:rPr>
    </w:pPr>
  </w:p>
  <w:p w14:paraId="65D05F4D" w14:textId="77777777" w:rsidR="00E04CCA" w:rsidRDefault="00E04CCA">
    <w:pPr>
      <w:pStyle w:val="Header"/>
      <w:rPr>
        <w:lang w:val="pl-PL"/>
      </w:rPr>
    </w:pPr>
  </w:p>
  <w:p w14:paraId="05E4EDA2" w14:textId="77777777" w:rsidR="00E04CCA" w:rsidRDefault="00E04CCA">
    <w:pPr>
      <w:pStyle w:val="Header"/>
      <w:rPr>
        <w:lang w:val="pl-PL"/>
      </w:rPr>
    </w:pPr>
  </w:p>
  <w:p w14:paraId="3A7D1F77" w14:textId="77777777" w:rsidR="00E04CCA" w:rsidRDefault="00E04CCA">
    <w:pPr>
      <w:pStyle w:val="Header"/>
      <w:rPr>
        <w:lang w:val="pl-PL"/>
      </w:rPr>
    </w:pPr>
  </w:p>
  <w:p w14:paraId="6D2CFA3C" w14:textId="77777777" w:rsidR="00E04CCA" w:rsidRDefault="00E04CCA">
    <w:pPr>
      <w:pStyle w:val="Header"/>
      <w:rPr>
        <w:lang w:val="pl-PL"/>
      </w:rPr>
    </w:pPr>
  </w:p>
  <w:p w14:paraId="7188C01D" w14:textId="77777777" w:rsidR="00E04CCA" w:rsidRDefault="00E04CCA">
    <w:pPr>
      <w:pStyle w:val="Header"/>
      <w:rPr>
        <w:lang w:val="pl-PL"/>
      </w:rPr>
    </w:pPr>
  </w:p>
  <w:p w14:paraId="263EFD2A" w14:textId="77777777" w:rsidR="00E04CCA" w:rsidRDefault="00E04CCA">
    <w:pPr>
      <w:pStyle w:val="Header"/>
      <w:rPr>
        <w:lang w:val="pl-PL"/>
      </w:rPr>
    </w:pPr>
  </w:p>
  <w:p w14:paraId="59830BFF" w14:textId="77777777" w:rsidR="00E04CCA" w:rsidRDefault="00E04CCA">
    <w:pPr>
      <w:pStyle w:val="Header"/>
      <w:rPr>
        <w:lang w:val="pl-PL"/>
      </w:rPr>
    </w:pPr>
  </w:p>
  <w:p w14:paraId="13702A61" w14:textId="77777777" w:rsidR="00E04CCA" w:rsidRDefault="00E04CCA">
    <w:pPr>
      <w:pStyle w:val="Header"/>
      <w:rPr>
        <w:lang w:val="pl-PL"/>
      </w:rPr>
    </w:pPr>
  </w:p>
  <w:p w14:paraId="51167E90" w14:textId="77777777" w:rsidR="00E04CCA" w:rsidRDefault="00E04CCA">
    <w:pPr>
      <w:pStyle w:val="Header"/>
      <w:rPr>
        <w:lang w:val="pl-PL"/>
      </w:rPr>
    </w:pPr>
  </w:p>
  <w:p w14:paraId="67024469" w14:textId="77777777" w:rsidR="00E04CCA" w:rsidRDefault="00E04CCA">
    <w:pPr>
      <w:pStyle w:val="Header"/>
      <w:rPr>
        <w:lang w:val="pl-PL"/>
      </w:rPr>
    </w:pPr>
  </w:p>
  <w:p w14:paraId="5D0751C6" w14:textId="77777777" w:rsidR="00E04CCA" w:rsidRDefault="00E04CCA">
    <w:pPr>
      <w:pStyle w:val="Header"/>
      <w:rPr>
        <w:lang w:val="pl-PL"/>
      </w:rPr>
    </w:pPr>
  </w:p>
  <w:p w14:paraId="7CD90CC4" w14:textId="77777777" w:rsidR="00E04CCA" w:rsidRDefault="00E04CCA">
    <w:pPr>
      <w:pStyle w:val="Header"/>
      <w:rPr>
        <w:lang w:val="pl-PL"/>
      </w:rPr>
    </w:pPr>
  </w:p>
  <w:p w14:paraId="2DCBB45D" w14:textId="77777777" w:rsidR="00E04CCA" w:rsidRDefault="00E04CCA">
    <w:pPr>
      <w:pStyle w:val="Header"/>
      <w:rPr>
        <w:lang w:val="pl-PL"/>
      </w:rPr>
    </w:pPr>
  </w:p>
  <w:p w14:paraId="7AD322AE" w14:textId="77777777" w:rsidR="00E04CCA" w:rsidRDefault="00E04CCA">
    <w:pPr>
      <w:pStyle w:val="Header"/>
      <w:rPr>
        <w:lang w:val="pl-PL"/>
      </w:rPr>
    </w:pPr>
  </w:p>
  <w:p w14:paraId="10E677AE" w14:textId="77777777" w:rsidR="00E04CCA" w:rsidRDefault="00E04CCA">
    <w:pPr>
      <w:pStyle w:val="Header"/>
      <w:rPr>
        <w:lang w:val="pl-PL"/>
      </w:rPr>
    </w:pPr>
  </w:p>
  <w:p w14:paraId="748A1B76" w14:textId="77777777" w:rsidR="00E04CCA" w:rsidRDefault="00E04CCA">
    <w:pPr>
      <w:pStyle w:val="Header"/>
      <w:rPr>
        <w:lang w:val="pl-PL"/>
      </w:rPr>
    </w:pPr>
  </w:p>
  <w:p w14:paraId="714C621E" w14:textId="3EC4FFAF" w:rsidR="00E04CCA" w:rsidRDefault="00E93298">
    <w:pPr>
      <w:pStyle w:val="Header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Picture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Header"/>
      <w:rPr>
        <w:lang w:val="pl-PL"/>
      </w:rPr>
    </w:pPr>
  </w:p>
  <w:p w14:paraId="00D2499C" w14:textId="77777777" w:rsidR="00E04CCA" w:rsidRDefault="00E04CCA">
    <w:pPr>
      <w:pStyle w:val="Header"/>
      <w:rPr>
        <w:lang w:val="pl-PL"/>
      </w:rPr>
    </w:pPr>
  </w:p>
  <w:p w14:paraId="1E5E99F9" w14:textId="77777777" w:rsidR="00E04CCA" w:rsidRDefault="00E04CCA">
    <w:pPr>
      <w:pStyle w:val="Header"/>
      <w:rPr>
        <w:lang w:val="pl-PL"/>
      </w:rPr>
    </w:pPr>
  </w:p>
  <w:p w14:paraId="2E45B70E" w14:textId="77777777" w:rsidR="00E04CCA" w:rsidRDefault="00E04CCA">
    <w:pPr>
      <w:pStyle w:val="Header"/>
      <w:rPr>
        <w:lang w:val="pl-PL"/>
      </w:rPr>
    </w:pPr>
  </w:p>
  <w:p w14:paraId="438C7202" w14:textId="77777777" w:rsidR="00E04CCA" w:rsidRDefault="00E04CCA">
    <w:pPr>
      <w:pStyle w:val="Header"/>
      <w:rPr>
        <w:lang w:val="pl-PL"/>
      </w:rPr>
    </w:pPr>
  </w:p>
  <w:p w14:paraId="7DFE97B8" w14:textId="77777777" w:rsidR="00E04CCA" w:rsidRDefault="00E04CCA">
    <w:pPr>
      <w:pStyle w:val="Header"/>
      <w:rPr>
        <w:lang w:val="pl-PL"/>
      </w:rPr>
    </w:pPr>
  </w:p>
  <w:p w14:paraId="2B0F6009" w14:textId="77777777" w:rsidR="00E04CCA" w:rsidRDefault="00E04CCA">
    <w:pPr>
      <w:pStyle w:val="Header"/>
      <w:rPr>
        <w:lang w:val="pl-PL"/>
      </w:rPr>
    </w:pPr>
  </w:p>
  <w:p w14:paraId="07E40C38" w14:textId="77777777" w:rsidR="00E04CCA" w:rsidRDefault="00E04CCA">
    <w:pPr>
      <w:pStyle w:val="Header"/>
      <w:rPr>
        <w:lang w:val="pl-PL"/>
      </w:rPr>
    </w:pPr>
  </w:p>
  <w:p w14:paraId="52B576BE" w14:textId="77777777" w:rsidR="00E04CCA" w:rsidRDefault="00E04CCA">
    <w:pPr>
      <w:pStyle w:val="Header"/>
      <w:rPr>
        <w:lang w:val="pl-PL"/>
      </w:rPr>
    </w:pPr>
  </w:p>
  <w:p w14:paraId="16992BEC" w14:textId="77777777" w:rsidR="00E04CCA" w:rsidRDefault="00E04CCA">
    <w:pPr>
      <w:pStyle w:val="Header"/>
      <w:rPr>
        <w:lang w:val="pl-PL"/>
      </w:rPr>
    </w:pPr>
  </w:p>
  <w:p w14:paraId="0D36A87F" w14:textId="77777777" w:rsidR="00E04CCA" w:rsidRDefault="00E04CCA">
    <w:pPr>
      <w:pStyle w:val="Header"/>
      <w:rPr>
        <w:lang w:val="pl-PL"/>
      </w:rPr>
    </w:pPr>
  </w:p>
  <w:p w14:paraId="04EAC69D" w14:textId="77777777" w:rsidR="00E04CCA" w:rsidRDefault="00E04CCA">
    <w:pPr>
      <w:pStyle w:val="Header"/>
      <w:rPr>
        <w:lang w:val="pl-PL"/>
      </w:rPr>
    </w:pPr>
  </w:p>
  <w:p w14:paraId="3DD22A89" w14:textId="77777777" w:rsidR="00E04CCA" w:rsidRDefault="00E04CCA">
    <w:pPr>
      <w:pStyle w:val="Header"/>
      <w:rPr>
        <w:lang w:val="pl-PL"/>
      </w:rPr>
    </w:pPr>
  </w:p>
  <w:p w14:paraId="42B697C5" w14:textId="77777777" w:rsidR="00E04CCA" w:rsidRDefault="00E04CCA">
    <w:pPr>
      <w:pStyle w:val="Header"/>
      <w:rPr>
        <w:lang w:val="pl-PL"/>
      </w:rPr>
    </w:pPr>
  </w:p>
  <w:p w14:paraId="71E93DC6" w14:textId="77777777" w:rsidR="00E04CCA" w:rsidRDefault="00E04CCA">
    <w:pPr>
      <w:pStyle w:val="Header"/>
      <w:rPr>
        <w:lang w:val="pl-PL"/>
      </w:rPr>
    </w:pPr>
  </w:p>
  <w:p w14:paraId="1BF3D3A3" w14:textId="77777777" w:rsidR="00E04CCA" w:rsidRDefault="00E04CCA">
    <w:pPr>
      <w:pStyle w:val="Header"/>
      <w:rPr>
        <w:lang w:val="pl-PL"/>
      </w:rPr>
    </w:pPr>
  </w:p>
  <w:p w14:paraId="740ACDAF" w14:textId="77777777" w:rsidR="00E04CCA" w:rsidRDefault="00E04CCA">
    <w:pPr>
      <w:pStyle w:val="Header"/>
      <w:rPr>
        <w:lang w:val="pl-PL"/>
      </w:rPr>
    </w:pPr>
  </w:p>
  <w:p w14:paraId="5D8198A0" w14:textId="77777777" w:rsidR="00E04CCA" w:rsidRDefault="00E04CCA">
    <w:pPr>
      <w:pStyle w:val="Header"/>
      <w:rPr>
        <w:lang w:val="pl-PL"/>
      </w:rPr>
    </w:pPr>
  </w:p>
  <w:p w14:paraId="4FC91B40" w14:textId="77777777" w:rsidR="00E04CCA" w:rsidRDefault="00E04CCA">
    <w:pPr>
      <w:pStyle w:val="Header"/>
      <w:rPr>
        <w:lang w:val="pl-PL"/>
      </w:rPr>
    </w:pPr>
  </w:p>
  <w:p w14:paraId="71273A04" w14:textId="77777777" w:rsidR="00E04CCA" w:rsidRDefault="00E04CCA">
    <w:pPr>
      <w:pStyle w:val="Header"/>
      <w:rPr>
        <w:lang w:val="pl-PL"/>
      </w:rPr>
    </w:pPr>
  </w:p>
  <w:p w14:paraId="08E9AE82" w14:textId="77777777" w:rsidR="00E04CCA" w:rsidRDefault="00E04CCA">
    <w:pPr>
      <w:pStyle w:val="Header"/>
      <w:rPr>
        <w:lang w:val="pl-PL"/>
      </w:rPr>
    </w:pPr>
  </w:p>
  <w:p w14:paraId="07D858DE" w14:textId="77777777" w:rsidR="00E04CCA" w:rsidRDefault="00E04CCA">
    <w:pPr>
      <w:pStyle w:val="Header"/>
      <w:rPr>
        <w:lang w:val="pl-PL"/>
      </w:rPr>
    </w:pPr>
  </w:p>
  <w:p w14:paraId="11D5F380" w14:textId="77777777" w:rsidR="00E04CCA" w:rsidRDefault="00E04CCA">
    <w:pPr>
      <w:pStyle w:val="Header"/>
      <w:rPr>
        <w:lang w:val="pl-PL"/>
      </w:rPr>
    </w:pPr>
  </w:p>
  <w:p w14:paraId="57EB277A" w14:textId="77777777" w:rsidR="00E04CCA" w:rsidRDefault="00E04CCA">
    <w:pPr>
      <w:pStyle w:val="Header"/>
      <w:rPr>
        <w:lang w:val="pl-PL"/>
      </w:rPr>
    </w:pPr>
  </w:p>
  <w:p w14:paraId="73565313" w14:textId="77777777" w:rsidR="00E04CCA" w:rsidRDefault="00E04CCA">
    <w:pPr>
      <w:pStyle w:val="Header"/>
      <w:rPr>
        <w:lang w:val="pl-PL"/>
      </w:rPr>
    </w:pPr>
  </w:p>
  <w:p w14:paraId="51BE0559" w14:textId="77777777" w:rsidR="00E04CCA" w:rsidRDefault="00E04CCA">
    <w:pPr>
      <w:pStyle w:val="Header"/>
      <w:rPr>
        <w:lang w:val="pl-PL"/>
      </w:rPr>
    </w:pPr>
  </w:p>
  <w:p w14:paraId="01E01482" w14:textId="77777777" w:rsidR="00E04CCA" w:rsidRDefault="00E04CCA">
    <w:pPr>
      <w:pStyle w:val="Header"/>
      <w:rPr>
        <w:lang w:val="pl-PL"/>
      </w:rPr>
    </w:pPr>
  </w:p>
  <w:p w14:paraId="0C7F654B" w14:textId="77777777" w:rsidR="00E04CCA" w:rsidRDefault="00E04CCA">
    <w:pPr>
      <w:pStyle w:val="Header"/>
      <w:rPr>
        <w:lang w:val="pl-PL"/>
      </w:rPr>
    </w:pPr>
  </w:p>
  <w:p w14:paraId="0E5DAC38" w14:textId="77777777" w:rsidR="00E04CCA" w:rsidRDefault="00E04CCA">
    <w:pPr>
      <w:pStyle w:val="Header"/>
      <w:rPr>
        <w:lang w:val="pl-PL"/>
      </w:rPr>
    </w:pPr>
  </w:p>
  <w:p w14:paraId="3AA48CC4" w14:textId="77777777" w:rsidR="00E04CCA" w:rsidRDefault="00E04CCA">
    <w:pPr>
      <w:pStyle w:val="Header"/>
      <w:rPr>
        <w:lang w:val="pl-PL"/>
      </w:rPr>
    </w:pPr>
  </w:p>
  <w:p w14:paraId="55B92124" w14:textId="77777777" w:rsidR="00E04CCA" w:rsidRDefault="00E04CCA">
    <w:pPr>
      <w:pStyle w:val="Header"/>
      <w:rPr>
        <w:lang w:val="pl-PL"/>
      </w:rPr>
    </w:pPr>
  </w:p>
  <w:p w14:paraId="3A3953D2" w14:textId="77777777" w:rsidR="00E04CCA" w:rsidRDefault="00E04CCA">
    <w:pPr>
      <w:pStyle w:val="Header"/>
      <w:rPr>
        <w:lang w:val="pl-PL"/>
      </w:rPr>
    </w:pPr>
  </w:p>
  <w:p w14:paraId="44516ECA" w14:textId="77777777" w:rsidR="00E04CCA" w:rsidRDefault="00E04CCA">
    <w:pPr>
      <w:pStyle w:val="Header"/>
      <w:rPr>
        <w:lang w:val="pl-PL"/>
      </w:rPr>
    </w:pPr>
  </w:p>
  <w:p w14:paraId="03140A83" w14:textId="77777777" w:rsidR="00E04CCA" w:rsidRDefault="00E04CCA">
    <w:pPr>
      <w:pStyle w:val="Header"/>
      <w:rPr>
        <w:lang w:val="pl-PL"/>
      </w:rPr>
    </w:pPr>
  </w:p>
  <w:p w14:paraId="32E3EFE0" w14:textId="77777777" w:rsidR="00E04CCA" w:rsidRDefault="00E04CCA">
    <w:pPr>
      <w:pStyle w:val="Header"/>
      <w:rPr>
        <w:lang w:val="pl-PL"/>
      </w:rPr>
    </w:pPr>
  </w:p>
  <w:p w14:paraId="6D762543" w14:textId="77777777" w:rsidR="00E04CCA" w:rsidRDefault="00E04CCA">
    <w:pPr>
      <w:pStyle w:val="Header"/>
      <w:rPr>
        <w:lang w:val="pl-PL"/>
      </w:rPr>
    </w:pPr>
  </w:p>
  <w:p w14:paraId="688077B8" w14:textId="77777777" w:rsidR="00E04CCA" w:rsidRDefault="00E04CCA">
    <w:pPr>
      <w:pStyle w:val="Header"/>
      <w:rPr>
        <w:lang w:val="pl-PL"/>
      </w:rPr>
    </w:pPr>
  </w:p>
  <w:p w14:paraId="237DBBC4" w14:textId="77777777" w:rsidR="00E04CCA" w:rsidRDefault="00E04CCA">
    <w:pPr>
      <w:pStyle w:val="Header"/>
      <w:rPr>
        <w:lang w:val="pl-PL"/>
      </w:rPr>
    </w:pPr>
  </w:p>
  <w:p w14:paraId="29991397" w14:textId="77777777" w:rsidR="00E04CCA" w:rsidRDefault="00E04CCA">
    <w:pPr>
      <w:pStyle w:val="Header"/>
      <w:rPr>
        <w:lang w:val="pl-PL"/>
      </w:rPr>
    </w:pPr>
  </w:p>
  <w:p w14:paraId="709142F9" w14:textId="77777777" w:rsidR="00E04CCA" w:rsidRDefault="00E04CCA">
    <w:pPr>
      <w:pStyle w:val="Header"/>
      <w:rPr>
        <w:lang w:val="pl-PL"/>
      </w:rPr>
    </w:pPr>
  </w:p>
  <w:p w14:paraId="0FC3305D" w14:textId="77777777" w:rsidR="00E04CCA" w:rsidRDefault="00E04CCA">
    <w:pPr>
      <w:pStyle w:val="Header"/>
      <w:rPr>
        <w:lang w:val="pl-PL"/>
      </w:rPr>
    </w:pPr>
  </w:p>
  <w:p w14:paraId="4E231476" w14:textId="77777777" w:rsidR="00E04CCA" w:rsidRDefault="00E04CCA">
    <w:pPr>
      <w:pStyle w:val="Header"/>
      <w:rPr>
        <w:lang w:val="pl-PL"/>
      </w:rPr>
    </w:pPr>
  </w:p>
  <w:p w14:paraId="32D4C0F2" w14:textId="77777777" w:rsidR="00E04CCA" w:rsidRDefault="00E04CCA">
    <w:pPr>
      <w:pStyle w:val="Header"/>
      <w:rPr>
        <w:lang w:val="pl-PL"/>
      </w:rPr>
    </w:pPr>
  </w:p>
  <w:p w14:paraId="26FAC1BB" w14:textId="77777777" w:rsidR="00E04CCA" w:rsidRDefault="00E04CCA">
    <w:pPr>
      <w:pStyle w:val="Header"/>
      <w:rPr>
        <w:lang w:val="pl-PL"/>
      </w:rPr>
    </w:pPr>
  </w:p>
  <w:p w14:paraId="7CE6F726" w14:textId="77777777" w:rsidR="00E04CCA" w:rsidRDefault="00E04CCA">
    <w:pPr>
      <w:pStyle w:val="Header"/>
      <w:rPr>
        <w:lang w:val="pl-PL"/>
      </w:rPr>
    </w:pPr>
  </w:p>
  <w:p w14:paraId="43A4734D" w14:textId="77777777" w:rsidR="00E04CCA" w:rsidRDefault="00E04CCA">
    <w:pPr>
      <w:pStyle w:val="Header"/>
      <w:rPr>
        <w:lang w:val="pl-PL"/>
      </w:rPr>
    </w:pPr>
  </w:p>
  <w:p w14:paraId="16E82C9D" w14:textId="77777777" w:rsidR="00E04CCA" w:rsidRDefault="00E04CCA">
    <w:pPr>
      <w:pStyle w:val="Header"/>
      <w:rPr>
        <w:lang w:val="pl-PL"/>
      </w:rPr>
    </w:pPr>
  </w:p>
  <w:p w14:paraId="64043C21" w14:textId="77777777" w:rsidR="00E04CCA" w:rsidRDefault="00E04CCA">
    <w:pPr>
      <w:pStyle w:val="Header"/>
      <w:rPr>
        <w:lang w:val="pl-PL"/>
      </w:rPr>
    </w:pPr>
  </w:p>
  <w:p w14:paraId="1183A791" w14:textId="77777777" w:rsidR="00E04CCA" w:rsidRDefault="00E04CCA">
    <w:pPr>
      <w:pStyle w:val="Header"/>
      <w:rPr>
        <w:lang w:val="pl-PL"/>
      </w:rPr>
    </w:pPr>
  </w:p>
  <w:p w14:paraId="02C01688" w14:textId="77777777" w:rsidR="00E04CCA" w:rsidRDefault="00E04CCA">
    <w:pPr>
      <w:pStyle w:val="Header"/>
      <w:rPr>
        <w:lang w:val="pl-PL"/>
      </w:rPr>
    </w:pPr>
  </w:p>
  <w:p w14:paraId="1E2D235E" w14:textId="77777777" w:rsidR="00E04CCA" w:rsidRDefault="00E04CCA">
    <w:pPr>
      <w:pStyle w:val="Header"/>
      <w:rPr>
        <w:lang w:val="pl-PL"/>
      </w:rPr>
    </w:pPr>
  </w:p>
  <w:p w14:paraId="44B29D53" w14:textId="77777777" w:rsidR="00E04CCA" w:rsidRDefault="00E04CCA">
    <w:pPr>
      <w:pStyle w:val="Header"/>
      <w:rPr>
        <w:lang w:val="pl-PL"/>
      </w:rPr>
    </w:pPr>
  </w:p>
  <w:p w14:paraId="134A5145" w14:textId="77777777" w:rsidR="00E04CCA" w:rsidRPr="00F769C1" w:rsidRDefault="00E04CCA">
    <w:pPr>
      <w:pStyle w:val="Head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936070">
    <w:abstractNumId w:val="7"/>
  </w:num>
  <w:num w:numId="2" w16cid:durableId="1461848350">
    <w:abstractNumId w:val="1"/>
  </w:num>
  <w:num w:numId="3" w16cid:durableId="2077701779">
    <w:abstractNumId w:val="3"/>
  </w:num>
  <w:num w:numId="4" w16cid:durableId="1582064520">
    <w:abstractNumId w:val="4"/>
  </w:num>
  <w:num w:numId="5" w16cid:durableId="678653806">
    <w:abstractNumId w:val="6"/>
  </w:num>
  <w:num w:numId="6" w16cid:durableId="1714186489">
    <w:abstractNumId w:val="0"/>
  </w:num>
  <w:num w:numId="7" w16cid:durableId="473907340">
    <w:abstractNumId w:val="2"/>
  </w:num>
  <w:num w:numId="8" w16cid:durableId="1913196279">
    <w:abstractNumId w:val="5"/>
  </w:num>
  <w:num w:numId="9" w16cid:durableId="1339173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9688D"/>
    <w:rsid w:val="000C267D"/>
    <w:rsid w:val="000C3132"/>
    <w:rsid w:val="000D0945"/>
    <w:rsid w:val="000E049C"/>
    <w:rsid w:val="000E4762"/>
    <w:rsid w:val="000F1E28"/>
    <w:rsid w:val="000F4EF3"/>
    <w:rsid w:val="000F5DE4"/>
    <w:rsid w:val="00107211"/>
    <w:rsid w:val="00113A40"/>
    <w:rsid w:val="00122FFE"/>
    <w:rsid w:val="00130A16"/>
    <w:rsid w:val="00136716"/>
    <w:rsid w:val="00146D6B"/>
    <w:rsid w:val="001562E9"/>
    <w:rsid w:val="00165BC4"/>
    <w:rsid w:val="00180F75"/>
    <w:rsid w:val="00181934"/>
    <w:rsid w:val="00187A88"/>
    <w:rsid w:val="0019085C"/>
    <w:rsid w:val="001A18B5"/>
    <w:rsid w:val="001B362F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A324D"/>
    <w:rsid w:val="002C2E74"/>
    <w:rsid w:val="002E05C6"/>
    <w:rsid w:val="002E0977"/>
    <w:rsid w:val="002E34E5"/>
    <w:rsid w:val="002E4CB0"/>
    <w:rsid w:val="002E5777"/>
    <w:rsid w:val="002F6B04"/>
    <w:rsid w:val="003013ED"/>
    <w:rsid w:val="003110A4"/>
    <w:rsid w:val="003123A3"/>
    <w:rsid w:val="003166CB"/>
    <w:rsid w:val="00321EF6"/>
    <w:rsid w:val="00324B5C"/>
    <w:rsid w:val="00325AC0"/>
    <w:rsid w:val="00327838"/>
    <w:rsid w:val="003321E6"/>
    <w:rsid w:val="00334EF5"/>
    <w:rsid w:val="0033583C"/>
    <w:rsid w:val="00361C18"/>
    <w:rsid w:val="00366624"/>
    <w:rsid w:val="003669A5"/>
    <w:rsid w:val="00367FC2"/>
    <w:rsid w:val="00374F71"/>
    <w:rsid w:val="00384469"/>
    <w:rsid w:val="0038702E"/>
    <w:rsid w:val="003875C8"/>
    <w:rsid w:val="003A0093"/>
    <w:rsid w:val="003A3A85"/>
    <w:rsid w:val="003B060B"/>
    <w:rsid w:val="003C102E"/>
    <w:rsid w:val="003C1C66"/>
    <w:rsid w:val="003D2B98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3C77"/>
    <w:rsid w:val="004F45C4"/>
    <w:rsid w:val="00500E1E"/>
    <w:rsid w:val="00503AC3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4303"/>
    <w:rsid w:val="00555419"/>
    <w:rsid w:val="005557FB"/>
    <w:rsid w:val="0057686D"/>
    <w:rsid w:val="00582325"/>
    <w:rsid w:val="00594274"/>
    <w:rsid w:val="005970A5"/>
    <w:rsid w:val="005A61D4"/>
    <w:rsid w:val="005B2382"/>
    <w:rsid w:val="005C2AEC"/>
    <w:rsid w:val="005C36F5"/>
    <w:rsid w:val="005C44E9"/>
    <w:rsid w:val="005C5841"/>
    <w:rsid w:val="005F02E1"/>
    <w:rsid w:val="005F1DAA"/>
    <w:rsid w:val="005F3D2D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741E"/>
    <w:rsid w:val="00712E9D"/>
    <w:rsid w:val="00713914"/>
    <w:rsid w:val="007165F2"/>
    <w:rsid w:val="00722CF0"/>
    <w:rsid w:val="00734152"/>
    <w:rsid w:val="00774BFC"/>
    <w:rsid w:val="007823BF"/>
    <w:rsid w:val="00784A5F"/>
    <w:rsid w:val="007A0841"/>
    <w:rsid w:val="007B261D"/>
    <w:rsid w:val="007C3EA7"/>
    <w:rsid w:val="007E1E20"/>
    <w:rsid w:val="007E210C"/>
    <w:rsid w:val="007E267B"/>
    <w:rsid w:val="007E5248"/>
    <w:rsid w:val="007E5B91"/>
    <w:rsid w:val="007F1CB7"/>
    <w:rsid w:val="00810C09"/>
    <w:rsid w:val="00810E6E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71564"/>
    <w:rsid w:val="00880FE8"/>
    <w:rsid w:val="00885CFF"/>
    <w:rsid w:val="0089301B"/>
    <w:rsid w:val="00896C7D"/>
    <w:rsid w:val="00897A31"/>
    <w:rsid w:val="008B32A5"/>
    <w:rsid w:val="008C0306"/>
    <w:rsid w:val="008C3BF1"/>
    <w:rsid w:val="008E087D"/>
    <w:rsid w:val="008E4ACF"/>
    <w:rsid w:val="008F03E6"/>
    <w:rsid w:val="008F3256"/>
    <w:rsid w:val="008F52F4"/>
    <w:rsid w:val="00901FAD"/>
    <w:rsid w:val="0091192D"/>
    <w:rsid w:val="0091770A"/>
    <w:rsid w:val="00926481"/>
    <w:rsid w:val="00936592"/>
    <w:rsid w:val="00947C8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D5860"/>
    <w:rsid w:val="00AE25EC"/>
    <w:rsid w:val="00B024F7"/>
    <w:rsid w:val="00B0559D"/>
    <w:rsid w:val="00B22C06"/>
    <w:rsid w:val="00B26D85"/>
    <w:rsid w:val="00B3237C"/>
    <w:rsid w:val="00B346BE"/>
    <w:rsid w:val="00B36B92"/>
    <w:rsid w:val="00B52A69"/>
    <w:rsid w:val="00B5301E"/>
    <w:rsid w:val="00B539C7"/>
    <w:rsid w:val="00B545DE"/>
    <w:rsid w:val="00B55043"/>
    <w:rsid w:val="00B62E91"/>
    <w:rsid w:val="00B74A96"/>
    <w:rsid w:val="00B92FBC"/>
    <w:rsid w:val="00BA256F"/>
    <w:rsid w:val="00BB7BBB"/>
    <w:rsid w:val="00BC586B"/>
    <w:rsid w:val="00BC7F5A"/>
    <w:rsid w:val="00BD08A3"/>
    <w:rsid w:val="00BD6941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554"/>
    <w:rsid w:val="00CB5C75"/>
    <w:rsid w:val="00CC02F7"/>
    <w:rsid w:val="00CC1551"/>
    <w:rsid w:val="00CD7BCF"/>
    <w:rsid w:val="00CE0EAB"/>
    <w:rsid w:val="00CE4230"/>
    <w:rsid w:val="00CF29E4"/>
    <w:rsid w:val="00CF6F90"/>
    <w:rsid w:val="00D0230A"/>
    <w:rsid w:val="00D243A0"/>
    <w:rsid w:val="00D275D5"/>
    <w:rsid w:val="00D34C8F"/>
    <w:rsid w:val="00D51031"/>
    <w:rsid w:val="00D54305"/>
    <w:rsid w:val="00D621A7"/>
    <w:rsid w:val="00D6293B"/>
    <w:rsid w:val="00D75396"/>
    <w:rsid w:val="00D92FA3"/>
    <w:rsid w:val="00D96B3C"/>
    <w:rsid w:val="00DA11D7"/>
    <w:rsid w:val="00DA4DCD"/>
    <w:rsid w:val="00DB601A"/>
    <w:rsid w:val="00DC1601"/>
    <w:rsid w:val="00DC35DF"/>
    <w:rsid w:val="00DC39A0"/>
    <w:rsid w:val="00DD212E"/>
    <w:rsid w:val="00DD2D87"/>
    <w:rsid w:val="00DD765E"/>
    <w:rsid w:val="00DE3924"/>
    <w:rsid w:val="00DF7FA8"/>
    <w:rsid w:val="00E04CCA"/>
    <w:rsid w:val="00E05AF5"/>
    <w:rsid w:val="00E0655D"/>
    <w:rsid w:val="00E22200"/>
    <w:rsid w:val="00E223F9"/>
    <w:rsid w:val="00E241BB"/>
    <w:rsid w:val="00E34850"/>
    <w:rsid w:val="00E41E16"/>
    <w:rsid w:val="00E66C68"/>
    <w:rsid w:val="00E84C69"/>
    <w:rsid w:val="00E93298"/>
    <w:rsid w:val="00E9778F"/>
    <w:rsid w:val="00EA02FB"/>
    <w:rsid w:val="00EA1840"/>
    <w:rsid w:val="00EB450D"/>
    <w:rsid w:val="00EB6617"/>
    <w:rsid w:val="00EC7274"/>
    <w:rsid w:val="00ED55FD"/>
    <w:rsid w:val="00EF5D54"/>
    <w:rsid w:val="00EF6FDE"/>
    <w:rsid w:val="00EF7ED1"/>
    <w:rsid w:val="00F02FCF"/>
    <w:rsid w:val="00F051B8"/>
    <w:rsid w:val="00F07185"/>
    <w:rsid w:val="00F11294"/>
    <w:rsid w:val="00F24E6F"/>
    <w:rsid w:val="00F36FAF"/>
    <w:rsid w:val="00F40C08"/>
    <w:rsid w:val="00F4753B"/>
    <w:rsid w:val="00F505A9"/>
    <w:rsid w:val="00F769C1"/>
    <w:rsid w:val="00F83C9C"/>
    <w:rsid w:val="00F91E9C"/>
    <w:rsid w:val="00F93088"/>
    <w:rsid w:val="00FA072B"/>
    <w:rsid w:val="00FA4C73"/>
    <w:rsid w:val="00FC30B4"/>
    <w:rsid w:val="00FC54DD"/>
    <w:rsid w:val="00FD176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5BDC4"/>
  <w15:chartTrackingRefBased/>
  <w15:docId w15:val="{D1AB491B-92AF-4FCE-9746-F345752E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1840"/>
    <w:rPr>
      <w:sz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2F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yperlink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FootnoteTextChar">
    <w:name w:val="Footnote Text Char"/>
    <w:link w:val="FootnoteText"/>
    <w:uiPriority w:val="99"/>
    <w:rsid w:val="00B52A69"/>
    <w:rPr>
      <w:rFonts w:ascii="Times New Roman" w:hAnsi="Times New Roman"/>
      <w:lang w:val="fr-FR" w:eastAsia="fr-FR"/>
    </w:rPr>
  </w:style>
  <w:style w:type="character" w:styleId="FootnoteReference">
    <w:name w:val="footnote reference"/>
    <w:uiPriority w:val="99"/>
    <w:unhideWhenUsed/>
    <w:rsid w:val="00B52A69"/>
    <w:rPr>
      <w:vertAlign w:val="superscript"/>
    </w:rPr>
  </w:style>
  <w:style w:type="paragraph" w:styleId="BalloonText">
    <w:name w:val="Balloon Text"/>
    <w:basedOn w:val="Normal"/>
    <w:link w:val="BalloonTextChar"/>
    <w:rsid w:val="00B52A69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efaultParagraphFont"/>
    <w:rsid w:val="00130A16"/>
  </w:style>
  <w:style w:type="character" w:customStyle="1" w:styleId="atn">
    <w:name w:val="atn"/>
    <w:basedOn w:val="DefaultParagraphFont"/>
    <w:rsid w:val="00130A16"/>
  </w:style>
  <w:style w:type="character" w:customStyle="1" w:styleId="shorttext">
    <w:name w:val="short_text"/>
    <w:basedOn w:val="DefaultParagraphFont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PlainText">
    <w:name w:val="Plain Text"/>
    <w:basedOn w:val="Normal"/>
    <w:semiHidden/>
    <w:rsid w:val="001E3A48"/>
    <w:rPr>
      <w:rFonts w:ascii="Consolas" w:hAnsi="Consolas"/>
      <w:sz w:val="21"/>
      <w:szCs w:val="21"/>
      <w:lang w:val="pl-PL"/>
    </w:rPr>
  </w:style>
  <w:style w:type="character" w:styleId="CommentReference">
    <w:name w:val="annotation reference"/>
    <w:uiPriority w:val="99"/>
    <w:rsid w:val="00861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615CC"/>
    <w:rPr>
      <w:sz w:val="20"/>
    </w:rPr>
  </w:style>
  <w:style w:type="character" w:customStyle="1" w:styleId="CommentTextChar">
    <w:name w:val="Comment Text Char"/>
    <w:link w:val="CommentText"/>
    <w:uiPriority w:val="99"/>
    <w:rsid w:val="008615C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615CC"/>
    <w:rPr>
      <w:b/>
      <w:bCs/>
    </w:rPr>
  </w:style>
  <w:style w:type="character" w:customStyle="1" w:styleId="CommentSubjectChar">
    <w:name w:val="Comment Subject Char"/>
    <w:link w:val="CommentSubject"/>
    <w:rsid w:val="008615CC"/>
    <w:rPr>
      <w:b/>
      <w:bCs/>
      <w:lang w:val="en-GB"/>
    </w:rPr>
  </w:style>
  <w:style w:type="paragraph" w:styleId="ListParagraph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"/>
    <w:link w:val="ListParagraphChar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Heading1Char">
    <w:name w:val="Heading 1 Char"/>
    <w:link w:val="Heading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1 Char,Numerowanie Char,Tytuły tabel i wykresów Char,Podsis rysunku Char,CW_Lista Char,sw tekst Char,Adresat stanowisko Char,Akapit z listą4 Char,T_SZ_List Paragraph Char,Akapit z listą5 Char,BulletC Char,Wyliczanie Char,Obiekt Char"/>
    <w:link w:val="ListParagraph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leGrid">
    <w:name w:val="Table Grid"/>
    <w:basedOn w:val="TableNormal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TableNormal"/>
    <w:next w:val="TableGrid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DD765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2D86033E-3DAC-441F-95C9-4205AA703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53</TotalTime>
  <Pages>1</Pages>
  <Words>1655</Words>
  <Characters>9439</Characters>
  <Application>Microsoft Office Word</Application>
  <DocSecurity>4</DocSecurity>
  <Lines>78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40</cp:revision>
  <cp:lastPrinted>2011-06-17T17:44:00Z</cp:lastPrinted>
  <dcterms:created xsi:type="dcterms:W3CDTF">2022-03-10T19:38:00Z</dcterms:created>
  <dcterms:modified xsi:type="dcterms:W3CDTF">2023-02-22T15:51:00Z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