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3194812B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 xml:space="preserve">Wzór </w:t>
      </w:r>
      <w:r w:rsidR="00EB7458">
        <w:rPr>
          <w:lang w:val="pl-PL"/>
        </w:rPr>
        <w:t>f</w:t>
      </w:r>
      <w:r w:rsidRPr="00FC30B4">
        <w:rPr>
          <w:lang w:val="pl-PL"/>
        </w:rPr>
        <w:t xml:space="preserve">ormularza </w:t>
      </w:r>
      <w:r w:rsidR="00EB7458">
        <w:rPr>
          <w:lang w:val="pl-PL"/>
        </w:rPr>
        <w:t>o</w:t>
      </w:r>
      <w:r w:rsidRPr="00FC30B4">
        <w:rPr>
          <w:lang w:val="pl-PL"/>
        </w:rPr>
        <w:t>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64D12A9A" w:rsidR="00B26D85" w:rsidRPr="003C1C89" w:rsidRDefault="003C1C89" w:rsidP="003C1C89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I</w:t>
      </w:r>
      <w:r w:rsidR="0098453D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I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I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spotkania z rybakami dotyczącego minimalizowania obserwowanego konfliktu na linii foki</w:t>
      </w:r>
      <w:r w:rsidR="00453DE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-</w:t>
      </w:r>
      <w:r w:rsidR="00453DE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rybacy w ramach projektu „Ochrona ssaków i ptaków morskich - kontynuacja”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br/>
        <w:t>nr POIS.02.04.00-00-0042/18, w ramach działania 2.4 osi priorytetowej II Programu Operacyjnego Infrastruktura i Środowisko 2014-2020.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11AB08A6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23210393"/>
      <w:bookmarkStart w:id="2" w:name="_Hlk101442314"/>
      <w:bookmarkEnd w:id="0"/>
      <w:r w:rsidR="009D62EB" w:rsidRPr="009D62EB">
        <w:rPr>
          <w:rFonts w:ascii="Calibri" w:eastAsia="Calibri" w:hAnsi="Calibri"/>
          <w:sz w:val="22"/>
          <w:szCs w:val="22"/>
          <w:lang w:val="pl-PL"/>
        </w:rPr>
        <w:t xml:space="preserve">1/AG/12/2022 </w:t>
      </w:r>
      <w:r w:rsidR="00952D9A" w:rsidRPr="009D62EB">
        <w:rPr>
          <w:rFonts w:ascii="Calibri" w:eastAsia="Calibri" w:hAnsi="Calibri"/>
          <w:sz w:val="22"/>
          <w:szCs w:val="22"/>
          <w:lang w:val="pl-PL"/>
        </w:rPr>
        <w:t>z</w:t>
      </w:r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 dn. </w:t>
      </w:r>
      <w:r w:rsidR="009D62EB">
        <w:rPr>
          <w:rFonts w:ascii="Calibri" w:eastAsia="Calibri" w:hAnsi="Calibri"/>
          <w:sz w:val="22"/>
          <w:szCs w:val="22"/>
          <w:lang w:val="pl-PL"/>
        </w:rPr>
        <w:t>30 grudnia 2022</w:t>
      </w:r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 r.</w:t>
      </w:r>
      <w:bookmarkEnd w:id="1"/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                                                                   </w:t>
      </w:r>
      <w:bookmarkEnd w:id="2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14C76BF4" w14:textId="1ED9860C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41096F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05686EB6" w:rsidR="00C06BB1" w:rsidRPr="00A86BA7" w:rsidRDefault="00B26D85" w:rsidP="00A86BA7">
      <w:pPr>
        <w:ind w:left="22" w:hanging="10"/>
        <w:contextualSpacing/>
        <w:jc w:val="both"/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D76B8E" w:rsidRPr="00D76B8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l-PL" w:eastAsia="en-US"/>
        </w:rPr>
        <w:t>zapewnienie sali konferencyjnej/warsztatowej, poczęstunku w formie przerwy kawowej i obiadu oraz usługi moderowania (z elementami mediacji) na potrzeby III spotkania z rybakami dot. minimalizowania obserwowanego konfliktu na linii foki - rybacy w dniu 8 lutego 2023 r. w Gdyni</w:t>
      </w:r>
      <w:r w:rsidR="0040366B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,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w ramach </w:t>
      </w:r>
      <w:r w:rsidR="0001240E" w:rsidRPr="002032A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projektu „Ochrona ssaków i ptaków morskich - kontynuacja” nr POIS.02.04.00-00-0042/18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, w ramach działania 2.4 osi priorytetowej II Programu Operac</w:t>
      </w:r>
      <w:r w:rsidR="0001240E" w:rsidRPr="00A218DE">
        <w:rPr>
          <w:rFonts w:ascii="Calibri" w:eastAsia="Calibri" w:hAnsi="Calibri" w:cs="Calibri"/>
          <w:i/>
          <w:iCs/>
          <w:sz w:val="22"/>
          <w:szCs w:val="22"/>
          <w:lang w:val="pl-PL"/>
        </w:rPr>
        <w:t>yjnego Infrastruktura i Środowisko 2014-2020</w:t>
      </w:r>
      <w:r w:rsidR="003321E6" w:rsidRPr="00A218DE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A86BA7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00A218DE">
        <w:rPr>
          <w:rFonts w:ascii="Calibri" w:eastAsia="Calibri" w:hAnsi="Calibri" w:cs="Calibri"/>
          <w:sz w:val="22"/>
          <w:szCs w:val="22"/>
          <w:lang w:val="pl-PL"/>
        </w:rPr>
        <w:t>r referencyjny nadany sprawie przez Zamawiającego:</w:t>
      </w:r>
      <w:r w:rsidR="00AC392B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9D62EB" w:rsidRPr="009D62EB">
        <w:rPr>
          <w:rFonts w:ascii="Calibri" w:eastAsia="Calibri" w:hAnsi="Calibri"/>
          <w:sz w:val="22"/>
          <w:szCs w:val="22"/>
          <w:lang w:val="pl-PL"/>
        </w:rPr>
        <w:t>1/AG/12/2022 z dn. 30 grudnia 2022 r.</w:t>
      </w:r>
      <w:r w:rsidR="00081FE2" w:rsidRPr="00A218D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A218D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1D24E861" w:rsidR="007E1E20" w:rsidRPr="000560E2" w:rsidRDefault="00AB614F" w:rsidP="1AA6E8EC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/>
        </w:rPr>
      </w:pPr>
      <w:r w:rsidRPr="00095F9E">
        <w:rPr>
          <w:rFonts w:cs="Calibri"/>
          <w:color w:val="000000" w:themeColor="text1"/>
        </w:rPr>
        <w:t xml:space="preserve">Oferuję realizację przedmiotu zamówienia w </w:t>
      </w:r>
      <w:r w:rsidRPr="2934D037">
        <w:rPr>
          <w:rFonts w:cs="Calibri"/>
          <w:b/>
          <w:bCs/>
          <w:color w:val="000000" w:themeColor="text1"/>
        </w:rPr>
        <w:t>Częś</w:t>
      </w:r>
      <w:r w:rsidR="00F3331E" w:rsidRPr="2934D037">
        <w:rPr>
          <w:rFonts w:cs="Calibri"/>
          <w:b/>
          <w:bCs/>
          <w:color w:val="000000" w:themeColor="text1"/>
        </w:rPr>
        <w:t>ci</w:t>
      </w:r>
      <w:r w:rsidRPr="2934D037">
        <w:rPr>
          <w:rFonts w:cs="Calibri"/>
          <w:b/>
          <w:bCs/>
          <w:color w:val="000000" w:themeColor="text1"/>
        </w:rPr>
        <w:t xml:space="preserve"> 1 </w:t>
      </w:r>
      <w:r w:rsidR="00804A64" w:rsidRPr="2934D037">
        <w:rPr>
          <w:rFonts w:cs="Calibri"/>
          <w:b/>
          <w:bCs/>
          <w:color w:val="000000" w:themeColor="text1"/>
        </w:rPr>
        <w:t xml:space="preserve">- </w:t>
      </w:r>
      <w:r w:rsidR="00095F9E" w:rsidRPr="00095F9E">
        <w:rPr>
          <w:b/>
          <w:bCs/>
        </w:rPr>
        <w:t>Zapewnienie sali</w:t>
      </w:r>
      <w:r w:rsidR="00095F9E">
        <w:rPr>
          <w:b/>
          <w:bCs/>
        </w:rPr>
        <w:t xml:space="preserve"> </w:t>
      </w:r>
      <w:r w:rsidR="00095F9E" w:rsidRPr="00095F9E">
        <w:rPr>
          <w:b/>
          <w:bCs/>
        </w:rPr>
        <w:t>konferencyjnej/warsztatowej, poczęstunku w formie przerwy kawowej w trybie ciągłym i obiadu na spotkanie</w:t>
      </w:r>
      <w:r w:rsidR="00124007">
        <w:rPr>
          <w:b/>
          <w:bCs/>
        </w:rPr>
        <w:t xml:space="preserve"> </w:t>
      </w:r>
      <w:r w:rsidR="00124007" w:rsidRPr="00124007">
        <w:rPr>
          <w:color w:val="000000"/>
          <w:spacing w:val="1"/>
          <w:lang w:eastAsia="ar-SA"/>
        </w:rPr>
        <w:t>na potrzeby III spotkania z rybakami dot. minimalizowania obserwowanego konfliktu na linii foki - rybacy w dniu 8 lutego 2023 r. w Gdyni</w:t>
      </w:r>
      <w:r w:rsidR="000A3053" w:rsidRPr="2934D037">
        <w:rPr>
          <w:rFonts w:cs="Calibri"/>
          <w:b/>
          <w:bCs/>
          <w:color w:val="000000" w:themeColor="text1"/>
        </w:rPr>
        <w:t xml:space="preserve"> </w:t>
      </w:r>
      <w:r w:rsidR="007556C9" w:rsidRPr="00095F9E">
        <w:rPr>
          <w:rFonts w:cs="Calibri"/>
          <w:color w:val="000000" w:themeColor="text1"/>
        </w:rPr>
        <w:t xml:space="preserve">w </w:t>
      </w:r>
      <w:r w:rsidR="007E1E20" w:rsidRPr="00095F9E">
        <w:rPr>
          <w:rFonts w:cs="Calibri"/>
          <w:color w:val="000000" w:themeColor="text1"/>
        </w:rPr>
        <w:t>wysokości:</w:t>
      </w:r>
    </w:p>
    <w:p w14:paraId="02EF985B" w14:textId="0AD72FC0" w:rsidR="1AA6E8EC" w:rsidRDefault="1AA6E8EC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162A7D" w:rsidRPr="0041096F" w14:paraId="742F733F" w14:textId="77777777" w:rsidTr="008A3C05">
        <w:tc>
          <w:tcPr>
            <w:tcW w:w="824" w:type="dxa"/>
          </w:tcPr>
          <w:p w14:paraId="414BC43B" w14:textId="77777777" w:rsidR="00162A7D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12B3D5EA" w14:textId="12DE1BC9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Sala konferencyjna (cena netto) dla 14-18 osób</w:t>
            </w:r>
          </w:p>
        </w:tc>
        <w:tc>
          <w:tcPr>
            <w:tcW w:w="2377" w:type="dxa"/>
            <w:shd w:val="clear" w:color="auto" w:fill="auto"/>
          </w:tcPr>
          <w:p w14:paraId="18223A9E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162A7D" w:rsidRPr="0041096F" w14:paraId="6DB3D64E" w14:textId="77777777" w:rsidTr="008A3C05">
        <w:tc>
          <w:tcPr>
            <w:tcW w:w="824" w:type="dxa"/>
          </w:tcPr>
          <w:p w14:paraId="5B652C66" w14:textId="77777777" w:rsidR="00162A7D" w:rsidRPr="00F4029E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53653047" w14:textId="736710EE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poczęstunku w formie przerwy kawowej w trybie ciągłym i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 (cena netto)</w:t>
            </w:r>
          </w:p>
        </w:tc>
        <w:tc>
          <w:tcPr>
            <w:tcW w:w="2377" w:type="dxa"/>
            <w:shd w:val="clear" w:color="auto" w:fill="auto"/>
          </w:tcPr>
          <w:p w14:paraId="6BF9EADB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162A7D" w:rsidRPr="0041096F" w14:paraId="7F26FA88" w14:textId="77777777" w:rsidTr="008A3C05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6D31" w14:textId="77777777" w:rsidR="00162A7D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lastRenderedPageBreak/>
              <w:t>3.</w:t>
            </w:r>
          </w:p>
        </w:tc>
        <w:tc>
          <w:tcPr>
            <w:tcW w:w="5953" w:type="dxa"/>
            <w:shd w:val="clear" w:color="auto" w:fill="auto"/>
          </w:tcPr>
          <w:p w14:paraId="2E36B835" w14:textId="5394DE8A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poczęstunku w formie przerwy kawowej w trybie ciągłym i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netto) – dla </w:t>
            </w:r>
            <w:r w:rsidR="008A3C05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18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5A711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162A7D" w:rsidRPr="0041096F" w14:paraId="41A2400C" w14:textId="77777777" w:rsidTr="008A3C05">
        <w:tc>
          <w:tcPr>
            <w:tcW w:w="824" w:type="dxa"/>
          </w:tcPr>
          <w:p w14:paraId="15663EED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8C5F8" w14:textId="193E07C5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</w:t>
            </w:r>
            <w:r w:rsidR="007A0E36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+ 3 </w:t>
            </w:r>
            <w:r w:rsidR="007A0E36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=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="00644F57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maksymalna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netto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301F7397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162A7D" w:rsidRPr="00FC30B4" w14:paraId="2BA80CE7" w14:textId="77777777" w:rsidTr="008A3C05">
        <w:tc>
          <w:tcPr>
            <w:tcW w:w="824" w:type="dxa"/>
          </w:tcPr>
          <w:p w14:paraId="087FDE2F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2C7B720A" w14:textId="7647E83F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 w:rsidR="007A0E36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2377" w:type="dxa"/>
            <w:shd w:val="clear" w:color="auto" w:fill="auto"/>
          </w:tcPr>
          <w:p w14:paraId="16D2AF9E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162A7D" w:rsidRPr="0041096F" w14:paraId="696A85D1" w14:textId="77777777" w:rsidTr="008A3C05">
        <w:tc>
          <w:tcPr>
            <w:tcW w:w="824" w:type="dxa"/>
          </w:tcPr>
          <w:p w14:paraId="6903BEDA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4FBD8F3B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377" w:type="dxa"/>
            <w:shd w:val="clear" w:color="auto" w:fill="auto"/>
          </w:tcPr>
          <w:p w14:paraId="362CA2B3" w14:textId="77777777" w:rsidR="00162A7D" w:rsidRPr="00FC30B4" w:rsidRDefault="00162A7D" w:rsidP="00BF190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64BFA4F0" w14:textId="77777777" w:rsidR="00162A7D" w:rsidRDefault="00162A7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13A2CF25" w14:textId="77777777" w:rsidR="005C6F2D" w:rsidRDefault="005C6F2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C78A378" w14:textId="4C215899" w:rsidR="000560E2" w:rsidRPr="00C76B20" w:rsidRDefault="000560E2" w:rsidP="00684C0B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color w:val="000000" w:themeColor="text1"/>
        </w:rPr>
      </w:pPr>
      <w:r w:rsidRPr="00C76B20">
        <w:rPr>
          <w:rFonts w:cs="Calibri"/>
          <w:color w:val="000000" w:themeColor="text1"/>
        </w:rPr>
        <w:t>Oferuję realizację przedmiotu zamówienia w</w:t>
      </w:r>
      <w:r w:rsidRPr="00684C0B">
        <w:rPr>
          <w:rFonts w:cs="Calibri"/>
          <w:b/>
          <w:bCs/>
          <w:color w:val="000000" w:themeColor="text1"/>
        </w:rPr>
        <w:t xml:space="preserve"> Części </w:t>
      </w:r>
      <w:r w:rsidR="00DD6C58">
        <w:rPr>
          <w:rFonts w:cs="Calibri"/>
          <w:b/>
          <w:bCs/>
          <w:color w:val="000000" w:themeColor="text1"/>
        </w:rPr>
        <w:t>2</w:t>
      </w:r>
      <w:r w:rsidRPr="00684C0B">
        <w:rPr>
          <w:rFonts w:cs="Calibri"/>
          <w:b/>
          <w:bCs/>
          <w:color w:val="000000" w:themeColor="text1"/>
        </w:rPr>
        <w:t xml:space="preserve"> </w:t>
      </w:r>
      <w:r w:rsidR="009C7583">
        <w:rPr>
          <w:rFonts w:cs="Calibri"/>
          <w:b/>
          <w:bCs/>
          <w:color w:val="000000" w:themeColor="text1"/>
        </w:rPr>
        <w:t>– Z</w:t>
      </w:r>
      <w:r w:rsidR="003B37A9" w:rsidRPr="00684C0B">
        <w:rPr>
          <w:rFonts w:cs="Calibri"/>
          <w:b/>
          <w:bCs/>
          <w:color w:val="000000" w:themeColor="text1"/>
        </w:rPr>
        <w:t xml:space="preserve">apewnienie profesjonalnej usługi moderowania </w:t>
      </w:r>
      <w:r w:rsidR="008E0F4B">
        <w:rPr>
          <w:rFonts w:cs="Calibri"/>
          <w:b/>
          <w:bCs/>
          <w:color w:val="000000" w:themeColor="text1"/>
        </w:rPr>
        <w:t xml:space="preserve">spotkania (z elementami mediacji) </w:t>
      </w:r>
      <w:r w:rsidR="003B37A9" w:rsidRPr="00C76B20">
        <w:rPr>
          <w:rFonts w:cs="Calibri"/>
          <w:color w:val="000000" w:themeColor="text1"/>
        </w:rPr>
        <w:t xml:space="preserve">podczas </w:t>
      </w:r>
      <w:r w:rsidR="00564C32" w:rsidRPr="00C76B20">
        <w:rPr>
          <w:rFonts w:cs="Calibri"/>
          <w:color w:val="000000" w:themeColor="text1"/>
        </w:rPr>
        <w:t>I</w:t>
      </w:r>
      <w:r w:rsidR="00DD6C58" w:rsidRPr="00C76B20">
        <w:rPr>
          <w:rFonts w:cs="Calibri"/>
          <w:color w:val="000000" w:themeColor="text1"/>
        </w:rPr>
        <w:t>I</w:t>
      </w:r>
      <w:r w:rsidR="00564C32" w:rsidRPr="00C76B20">
        <w:rPr>
          <w:rFonts w:cs="Calibri"/>
          <w:color w:val="000000" w:themeColor="text1"/>
        </w:rPr>
        <w:t xml:space="preserve">I </w:t>
      </w:r>
      <w:r w:rsidR="003B37A9" w:rsidRPr="00C76B20">
        <w:rPr>
          <w:rFonts w:cs="Calibri"/>
          <w:color w:val="000000" w:themeColor="text1"/>
        </w:rPr>
        <w:t>spotkania z rybakami dot. minimalizowania obserwowanego konfliktu na linii foki</w:t>
      </w:r>
      <w:r w:rsidR="00C76B20">
        <w:rPr>
          <w:rFonts w:cs="Calibri"/>
          <w:color w:val="000000" w:themeColor="text1"/>
        </w:rPr>
        <w:t xml:space="preserve"> </w:t>
      </w:r>
      <w:r w:rsidR="003B37A9" w:rsidRPr="00C76B20">
        <w:rPr>
          <w:rFonts w:cs="Calibri"/>
          <w:color w:val="000000" w:themeColor="text1"/>
        </w:rPr>
        <w:t>-</w:t>
      </w:r>
      <w:r w:rsidR="00C76B20">
        <w:rPr>
          <w:rFonts w:cs="Calibri"/>
          <w:color w:val="000000" w:themeColor="text1"/>
        </w:rPr>
        <w:t xml:space="preserve"> </w:t>
      </w:r>
      <w:r w:rsidR="003B37A9" w:rsidRPr="00C76B20">
        <w:rPr>
          <w:rFonts w:cs="Calibri"/>
          <w:color w:val="000000" w:themeColor="text1"/>
        </w:rPr>
        <w:t xml:space="preserve">rybacy w dniu </w:t>
      </w:r>
      <w:r w:rsidR="00DD6C58" w:rsidRPr="00C76B20">
        <w:rPr>
          <w:rFonts w:cs="Calibri"/>
          <w:color w:val="000000" w:themeColor="text1"/>
        </w:rPr>
        <w:t>8 lutego 2023</w:t>
      </w:r>
      <w:r w:rsidR="003B37A9" w:rsidRPr="00C76B20">
        <w:rPr>
          <w:rFonts w:cs="Calibri"/>
          <w:color w:val="000000" w:themeColor="text1"/>
        </w:rPr>
        <w:t xml:space="preserve"> r. </w:t>
      </w:r>
      <w:r w:rsidR="00C76B20">
        <w:rPr>
          <w:rFonts w:cs="Calibri"/>
          <w:color w:val="000000" w:themeColor="text1"/>
        </w:rPr>
        <w:t xml:space="preserve">w Gdyni </w:t>
      </w:r>
      <w:r w:rsidR="003B37A9" w:rsidRPr="00C76B20">
        <w:rPr>
          <w:rFonts w:cs="Calibri"/>
          <w:color w:val="000000" w:themeColor="text1"/>
        </w:rPr>
        <w:t>oraz opracowanie raportu podsumowującego przebieg i najważniejsze wnioski ze spotkania</w:t>
      </w:r>
      <w:r w:rsidR="004B2F68" w:rsidRPr="00C76B20">
        <w:rPr>
          <w:rFonts w:cs="Calibri"/>
          <w:color w:val="000000" w:themeColor="text1"/>
        </w:rPr>
        <w:t xml:space="preserve"> za wynagrodzenie w wysokości</w:t>
      </w:r>
      <w:r w:rsidRPr="00C76B20">
        <w:rPr>
          <w:rFonts w:cs="Calibri"/>
          <w:color w:val="000000" w:themeColor="text1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560E2" w:rsidRPr="00FC30B4" w14:paraId="1D7BE037" w14:textId="77777777" w:rsidTr="008735BE">
        <w:tc>
          <w:tcPr>
            <w:tcW w:w="4663" w:type="dxa"/>
            <w:shd w:val="clear" w:color="auto" w:fill="auto"/>
          </w:tcPr>
          <w:p w14:paraId="2B23EED6" w14:textId="6283BC6F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1C8E6315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3385BFB9" w14:textId="77777777" w:rsidTr="008735BE">
        <w:tc>
          <w:tcPr>
            <w:tcW w:w="4663" w:type="dxa"/>
            <w:shd w:val="clear" w:color="auto" w:fill="auto"/>
          </w:tcPr>
          <w:p w14:paraId="345571AD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CF6CF91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2674AC18" w14:textId="77777777" w:rsidTr="008735BE">
        <w:tc>
          <w:tcPr>
            <w:tcW w:w="4663" w:type="dxa"/>
            <w:shd w:val="clear" w:color="auto" w:fill="auto"/>
          </w:tcPr>
          <w:p w14:paraId="2D18F214" w14:textId="12B9AC31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brutto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663" w:type="dxa"/>
            <w:shd w:val="clear" w:color="auto" w:fill="auto"/>
          </w:tcPr>
          <w:p w14:paraId="310BA2E3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57DA63" w14:textId="77777777" w:rsidR="000F4EF3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7498DF88" w14:textId="03E0DB32" w:rsidR="004C06A2" w:rsidRDefault="004C06A2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W okresie ostatnich 3 lat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przed upływem terminu składania ofert, a jeżeli okres działalności jest krótszy </w:t>
      </w:r>
      <w:r w:rsidR="00956D6E">
        <w:rPr>
          <w:rFonts w:ascii="Calibri" w:hAnsi="Calibri"/>
          <w:bCs/>
          <w:iCs/>
          <w:sz w:val="22"/>
          <w:szCs w:val="22"/>
          <w:lang w:val="pl-PL"/>
        </w:rPr>
        <w:t xml:space="preserve">niż 3 lata, to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>w tym okresie, wykonał</w:t>
      </w:r>
      <w:r w:rsidR="00A61E38">
        <w:rPr>
          <w:rFonts w:ascii="Calibri" w:hAnsi="Calibri"/>
          <w:bCs/>
          <w:iCs/>
          <w:sz w:val="22"/>
          <w:szCs w:val="22"/>
          <w:lang w:val="pl-PL"/>
        </w:rPr>
        <w:t>em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co najmniej 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2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usługi moderowania spotkania (z elementami mediacji)</w:t>
      </w:r>
      <w:r w:rsidR="0095434D" w:rsidRPr="0095434D">
        <w:rPr>
          <w:lang w:val="pl-PL"/>
        </w:rPr>
        <w:t xml:space="preserve"> </w:t>
      </w:r>
      <w:r w:rsidR="0095434D" w:rsidRPr="0095434D">
        <w:rPr>
          <w:rFonts w:ascii="Calibri" w:hAnsi="Calibri"/>
          <w:bCs/>
          <w:iCs/>
          <w:sz w:val="22"/>
          <w:szCs w:val="22"/>
          <w:lang w:val="pl-PL"/>
        </w:rPr>
        <w:t>z udziałem przedstawicieli środowiska rybackiego lub organizacji pozarządowych działających w obszarze ochrony środowiska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:</w:t>
      </w:r>
    </w:p>
    <w:p w14:paraId="7D904718" w14:textId="77777777" w:rsidR="009267AE" w:rsidRPr="004C06A2" w:rsidRDefault="009267A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198"/>
        <w:gridCol w:w="4395"/>
        <w:gridCol w:w="1842"/>
      </w:tblGrid>
      <w:tr w:rsidR="009267AE" w:rsidRPr="0041096F" w14:paraId="2BB2797D" w14:textId="77777777" w:rsidTr="009267AE">
        <w:trPr>
          <w:trHeight w:val="50"/>
        </w:trPr>
        <w:tc>
          <w:tcPr>
            <w:tcW w:w="9045" w:type="dxa"/>
            <w:gridSpan w:val="4"/>
            <w:shd w:val="clear" w:color="auto" w:fill="auto"/>
          </w:tcPr>
          <w:p w14:paraId="07E307E4" w14:textId="77777777" w:rsidR="009267AE" w:rsidRPr="002E05C6" w:rsidRDefault="009267AE" w:rsidP="008735BE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974F88" w:rsidRPr="004C06A2" w14:paraId="615F1CCA" w14:textId="77777777" w:rsidTr="009267AE">
        <w:tc>
          <w:tcPr>
            <w:tcW w:w="610" w:type="dxa"/>
            <w:shd w:val="clear" w:color="auto" w:fill="auto"/>
          </w:tcPr>
          <w:p w14:paraId="43AD281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198" w:type="dxa"/>
            <w:shd w:val="clear" w:color="auto" w:fill="auto"/>
          </w:tcPr>
          <w:p w14:paraId="64E70790" w14:textId="3C36AA28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</w:t>
            </w:r>
            <w:r w:rsidR="0003388A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,</w:t>
            </w: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 xml:space="preserve"> na rzecz którego wykonano usługi</w:t>
            </w:r>
          </w:p>
        </w:tc>
        <w:tc>
          <w:tcPr>
            <w:tcW w:w="4395" w:type="dxa"/>
            <w:shd w:val="clear" w:color="auto" w:fill="auto"/>
          </w:tcPr>
          <w:p w14:paraId="0E1A1507" w14:textId="2026C950" w:rsidR="00974F88" w:rsidRPr="004C06A2" w:rsidRDefault="00974F88" w:rsidP="009267AE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842" w:type="dxa"/>
            <w:shd w:val="clear" w:color="auto" w:fill="auto"/>
          </w:tcPr>
          <w:p w14:paraId="7A95D6D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974F88" w:rsidRPr="004C06A2" w14:paraId="4754AF76" w14:textId="77777777" w:rsidTr="009267AE">
        <w:tc>
          <w:tcPr>
            <w:tcW w:w="610" w:type="dxa"/>
            <w:shd w:val="clear" w:color="auto" w:fill="auto"/>
          </w:tcPr>
          <w:p w14:paraId="18E05DC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727B7B4E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06364684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75292A9D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974F88" w:rsidRPr="004C06A2" w14:paraId="13D14CFB" w14:textId="77777777" w:rsidTr="009267AE">
        <w:tc>
          <w:tcPr>
            <w:tcW w:w="610" w:type="dxa"/>
            <w:shd w:val="clear" w:color="auto" w:fill="auto"/>
          </w:tcPr>
          <w:p w14:paraId="16DC2766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16E02C41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310E75E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2C4FFE08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657151EC" w14:textId="2B410ABB" w:rsidR="009267AE" w:rsidRDefault="009267A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9456EE3" w14:textId="03FB1EA3" w:rsidR="00A218DE" w:rsidRDefault="00A218DE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Skieruję do realizacji zamówienia moderator</w:t>
      </w:r>
      <w:r w:rsidR="000600B4">
        <w:rPr>
          <w:rFonts w:ascii="Calibri" w:hAnsi="Calibri"/>
          <w:bCs/>
          <w:iCs/>
          <w:color w:val="000000"/>
          <w:sz w:val="22"/>
          <w:szCs w:val="22"/>
          <w:lang w:val="pl-PL"/>
        </w:rPr>
        <w:t>ów</w:t>
      </w:r>
      <w:r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posiadając</w:t>
      </w:r>
      <w:r w:rsidR="000600B4">
        <w:rPr>
          <w:rFonts w:ascii="Calibri" w:hAnsi="Calibri"/>
          <w:bCs/>
          <w:iCs/>
          <w:color w:val="000000"/>
          <w:sz w:val="22"/>
          <w:szCs w:val="22"/>
          <w:lang w:val="pl-PL"/>
        </w:rPr>
        <w:t>ych</w:t>
      </w:r>
      <w:r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doświadczenie w wykonywaniu usługi polegającej na prowadzeniu spotkań z udziałem przedstawicieli środowiska rybackiego lub organizacji pozarządowych działających w obszarze ochrony środowiska.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01"/>
        <w:gridCol w:w="2407"/>
        <w:gridCol w:w="2693"/>
        <w:gridCol w:w="1188"/>
      </w:tblGrid>
      <w:tr w:rsidR="00BA0450" w:rsidRPr="004C06A2" w14:paraId="55176807" w14:textId="77777777" w:rsidTr="00BA0450">
        <w:tc>
          <w:tcPr>
            <w:tcW w:w="510" w:type="dxa"/>
            <w:shd w:val="clear" w:color="auto" w:fill="auto"/>
          </w:tcPr>
          <w:p w14:paraId="06E3CE2A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301" w:type="dxa"/>
            <w:shd w:val="clear" w:color="auto" w:fill="auto"/>
          </w:tcPr>
          <w:p w14:paraId="6C68DC73" w14:textId="3DF25938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Imię i nazwisko moderatora</w:t>
            </w:r>
          </w:p>
        </w:tc>
        <w:tc>
          <w:tcPr>
            <w:tcW w:w="2407" w:type="dxa"/>
          </w:tcPr>
          <w:p w14:paraId="404BEBE5" w14:textId="182A8DDC" w:rsidR="00BA0450" w:rsidRPr="009D6037" w:rsidRDefault="00BA045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</w:t>
            </w:r>
            <w:r w:rsidR="0003388A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,</w:t>
            </w: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 xml:space="preserve"> na rzecz którego wykonano usługi</w:t>
            </w:r>
          </w:p>
        </w:tc>
        <w:tc>
          <w:tcPr>
            <w:tcW w:w="2693" w:type="dxa"/>
            <w:shd w:val="clear" w:color="auto" w:fill="auto"/>
          </w:tcPr>
          <w:p w14:paraId="0DDE14A7" w14:textId="4C2EF3CD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621" w:type="dxa"/>
            <w:shd w:val="clear" w:color="auto" w:fill="auto"/>
          </w:tcPr>
          <w:p w14:paraId="1BCAFB4D" w14:textId="77777777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BA0450" w:rsidRPr="004C06A2" w14:paraId="6DD537C5" w14:textId="77777777" w:rsidTr="00BA0450">
        <w:tc>
          <w:tcPr>
            <w:tcW w:w="510" w:type="dxa"/>
            <w:shd w:val="clear" w:color="auto" w:fill="auto"/>
          </w:tcPr>
          <w:p w14:paraId="7DFEB113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2EDC329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57B8D192" w14:textId="14150420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508EB608" w14:textId="3BA583AA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0DEA3A8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25C7853B" w14:textId="77777777" w:rsidTr="00BA0450">
        <w:tc>
          <w:tcPr>
            <w:tcW w:w="510" w:type="dxa"/>
            <w:shd w:val="clear" w:color="auto" w:fill="auto"/>
          </w:tcPr>
          <w:p w14:paraId="27C966C5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301" w:type="dxa"/>
            <w:shd w:val="clear" w:color="auto" w:fill="auto"/>
          </w:tcPr>
          <w:p w14:paraId="7478641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60808C85" w14:textId="50A55C7E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9A5907D" w14:textId="684CAC72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6FA4F13C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71751000" w14:textId="77777777" w:rsidTr="00BA0450">
        <w:tc>
          <w:tcPr>
            <w:tcW w:w="510" w:type="dxa"/>
            <w:shd w:val="clear" w:color="auto" w:fill="auto"/>
          </w:tcPr>
          <w:p w14:paraId="10A647DC" w14:textId="4C015FDB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3</w:t>
            </w:r>
          </w:p>
        </w:tc>
        <w:tc>
          <w:tcPr>
            <w:tcW w:w="2301" w:type="dxa"/>
            <w:shd w:val="clear" w:color="auto" w:fill="auto"/>
          </w:tcPr>
          <w:p w14:paraId="561F86A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7CBB933B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30C379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46BD911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612B0F93" w14:textId="77777777" w:rsidTr="00BA0450">
        <w:tc>
          <w:tcPr>
            <w:tcW w:w="510" w:type="dxa"/>
            <w:shd w:val="clear" w:color="auto" w:fill="auto"/>
          </w:tcPr>
          <w:p w14:paraId="5C98C65B" w14:textId="6BC72C26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4</w:t>
            </w:r>
          </w:p>
        </w:tc>
        <w:tc>
          <w:tcPr>
            <w:tcW w:w="2301" w:type="dxa"/>
            <w:shd w:val="clear" w:color="auto" w:fill="auto"/>
          </w:tcPr>
          <w:p w14:paraId="6BFE729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1370E447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6CF226D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20C92F5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F1B10">
      <w:pPr>
        <w:pStyle w:val="Akapitzlist"/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lastRenderedPageBreak/>
        <w:t>Oświadczam, że:</w:t>
      </w:r>
    </w:p>
    <w:p w14:paraId="399DB171" w14:textId="5333EDBB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0F4EF3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1BE8A1DB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………............……………….</w:t>
      </w:r>
      <w:r w:rsidR="007C65A9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0A346AE" w14:textId="77777777" w:rsidR="008B5DCE" w:rsidRDefault="008B5DCE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3D6782E" w14:textId="77777777" w:rsidR="008B5DCE" w:rsidRDefault="008B5DCE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147935B" w14:textId="77777777" w:rsidR="008B5DCE" w:rsidRDefault="008B5DCE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25B2080" w14:textId="77777777" w:rsidR="008B5DCE" w:rsidRDefault="008B5DCE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943C166" w14:textId="77777777" w:rsidR="008B5DCE" w:rsidRDefault="008B5DCE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005BBE80" w:rsidR="00F4418F" w:rsidRPr="004D386A" w:rsidRDefault="00183FCA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0D1DA822" w:rsidR="00F4418F" w:rsidRPr="004D386A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"/>
        </w:rPr>
      </w:pPr>
      <w:r w:rsidRPr="00F65A38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 xml:space="preserve">Dotyczy zapytania ofertowego </w:t>
      </w:r>
      <w:r w:rsidR="009D62EB" w:rsidRPr="00F65A38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 xml:space="preserve">nr ref. 1/AG/12/2022 z dn. 30 grudnia 2022 r. </w:t>
      </w:r>
      <w:r w:rsidRPr="00F65A38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>na:</w:t>
      </w:r>
      <w:r w:rsidRPr="008327F5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2C5161" w:rsidRPr="002C5161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zapewnienie sali konferencyjnej/warsztatowej, poczęstunku w formie przerwy kawowej i obiadu oraz usługi moderowania (z elementami mediacji) na potrzeby III spotkania z rybakami dot. minimalizowania obserwowanego konfliktu na linii foki - rybacy w dniu 8 lutego 2023 r. w Gdyni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. </w:t>
      </w:r>
      <w:r w:rsidR="0001240E" w:rsidRPr="002C5161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w ramach projektu </w:t>
      </w:r>
      <w:r w:rsidR="0001240E" w:rsidRPr="0028775C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>„Ochrona ssaków i ptaków morskich - kontynuacja” nr POIS.02.04.00-00-0042/18</w:t>
      </w:r>
      <w:r w:rsidR="0001240E" w:rsidRPr="002C5161">
        <w:rPr>
          <w:rFonts w:asciiTheme="minorHAnsi" w:eastAsia="Calibri" w:hAnsiTheme="minorHAnsi" w:cstheme="minorHAnsi"/>
          <w:sz w:val="22"/>
          <w:szCs w:val="22"/>
          <w:lang w:val="pl-PL"/>
        </w:rPr>
        <w:t>, w ramach działania 2.4 osi priorytetowej II Programu Operacyjnego Infrastruktura i Środowisko 2014-202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6E9376A1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="00AD1178"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62AC219C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DDEC7CB" w14:textId="77777777" w:rsidR="0003388A" w:rsidRDefault="0003388A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394CF8C" w:rsidR="00FA4C73" w:rsidRPr="00FC30B4" w:rsidRDefault="00FA4C73" w:rsidP="0003388A">
      <w:pPr>
        <w:ind w:left="7200" w:right="-24" w:firstLine="720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188BCA9B" w:rsidR="00A51E9C" w:rsidRPr="00FC30B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8327F5">
        <w:rPr>
          <w:rFonts w:eastAsia="Times New Roman"/>
          <w:b w:val="0"/>
          <w:bCs w:val="0"/>
          <w:color w:val="000000"/>
          <w:lang w:val="pl-PL"/>
        </w:rPr>
        <w:t>Dotyczy</w:t>
      </w:r>
      <w:r w:rsidR="00CE2FB9" w:rsidRPr="008327F5">
        <w:rPr>
          <w:rFonts w:asciiTheme="minorHAnsi" w:hAnsiTheme="minorHAnsi" w:cstheme="minorHAnsi"/>
          <w:b w:val="0"/>
          <w:bCs w:val="0"/>
          <w:color w:val="000000"/>
          <w:lang w:val="pl-PL" w:eastAsia="pl-PL"/>
        </w:rPr>
        <w:t xml:space="preserve"> </w:t>
      </w:r>
      <w:r w:rsidR="00CE2FB9" w:rsidRPr="008327F5">
        <w:rPr>
          <w:rFonts w:eastAsia="Times New Roman"/>
          <w:b w:val="0"/>
          <w:bCs w:val="0"/>
          <w:color w:val="000000"/>
          <w:lang w:val="pl-PL"/>
        </w:rPr>
        <w:t>zapytania ofertowego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nr</w:t>
      </w:r>
      <w:r w:rsidR="008E1F4B">
        <w:rPr>
          <w:rFonts w:eastAsia="Times New Roman"/>
          <w:b w:val="0"/>
          <w:bCs w:val="0"/>
          <w:iCs/>
          <w:color w:val="000000"/>
          <w:lang w:val="pl-PL"/>
        </w:rPr>
        <w:t xml:space="preserve"> </w:t>
      </w:r>
      <w:r w:rsidR="009D62EB">
        <w:rPr>
          <w:rFonts w:eastAsia="Times New Roman"/>
          <w:b w:val="0"/>
          <w:bCs w:val="0"/>
          <w:iCs/>
          <w:color w:val="000000"/>
          <w:lang w:val="pl-PL"/>
        </w:rPr>
        <w:t xml:space="preserve">ref. </w:t>
      </w:r>
      <w:r w:rsidR="009D62EB" w:rsidRPr="00F65A38">
        <w:rPr>
          <w:rFonts w:eastAsia="Times New Roman"/>
          <w:b w:val="0"/>
          <w:bCs w:val="0"/>
          <w:iCs/>
          <w:color w:val="000000"/>
          <w:lang w:val="pl-PL"/>
        </w:rPr>
        <w:t>1/AG/12/2022 z dn. 30 grudnia 2022 r.</w:t>
      </w:r>
      <w:r w:rsidR="009D62EB">
        <w:rPr>
          <w:rFonts w:eastAsia="Times New Roman"/>
          <w:i/>
          <w:color w:val="000000"/>
          <w:lang w:val="pl-PL"/>
        </w:rPr>
        <w:t xml:space="preserve">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na: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58786B" w:rsidRPr="0058786B">
        <w:rPr>
          <w:rFonts w:eastAsia="Times New Roman"/>
          <w:i/>
          <w:iCs/>
          <w:color w:val="000000"/>
          <w:lang w:val="pl-PL"/>
        </w:rPr>
        <w:t>zapewnienie sali konferencyjnej/warsztatowej, poczęstunku w formie przerwy kawowej i obiadu oraz usługi moderowania (z elementami mediacji) na potrzeby III spotkania z rybakami dot. minimalizowania obserwowanego konfliktu na linii foki - rybacy w dniu 8 lutego 2023 r. w Gdyni</w:t>
      </w:r>
      <w:r w:rsidR="0001240E" w:rsidRPr="008327F5">
        <w:rPr>
          <w:rFonts w:eastAsia="Times New Roman"/>
          <w:i/>
          <w:iCs/>
          <w:color w:val="000000"/>
          <w:lang w:val="pl-PL"/>
        </w:rPr>
        <w:t xml:space="preserve"> </w:t>
      </w:r>
      <w:r w:rsidR="0001240E" w:rsidRPr="0058786B">
        <w:rPr>
          <w:rFonts w:eastAsia="Times New Roman"/>
          <w:b w:val="0"/>
          <w:bCs w:val="0"/>
          <w:color w:val="000000"/>
          <w:lang w:val="pl-PL"/>
        </w:rPr>
        <w:t xml:space="preserve">w ramach projektu </w:t>
      </w:r>
      <w:r w:rsidR="0001240E" w:rsidRPr="0028775C">
        <w:rPr>
          <w:rFonts w:eastAsia="Times New Roman"/>
          <w:color w:val="000000"/>
          <w:lang w:val="pl-PL"/>
        </w:rPr>
        <w:t>„Ochrona ssaków i ptaków morskich - kontynuacja” nr POIS.02.04.00-00-0042/18</w:t>
      </w:r>
      <w:r w:rsidR="0001240E" w:rsidRPr="0058786B">
        <w:rPr>
          <w:rFonts w:eastAsia="Times New Roman"/>
          <w:b w:val="0"/>
          <w:bCs w:val="0"/>
          <w:color w:val="000000"/>
          <w:lang w:val="pl-PL"/>
        </w:rPr>
        <w:t>, w ramach działania 2.4 osi priorytetowej II Programu Operacyjnego Infrastruktura i Środowisko 2014-2020</w:t>
      </w:r>
    </w:p>
    <w:p w14:paraId="67FDD788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5DFEA905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7F8BADB9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="00AD1178" w:rsidRPr="00AD1178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D4DC474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1BA3F43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297026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2D40917E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431CAEE1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  <w:r w:rsidR="00D21ED9">
        <w:rPr>
          <w:rFonts w:asciiTheme="minorHAnsi" w:hAnsiTheme="minorHAnsi" w:cstheme="minorHAnsi"/>
          <w:color w:val="000000"/>
          <w:sz w:val="22"/>
          <w:szCs w:val="18"/>
          <w:lang w:val="pl-PL"/>
        </w:rPr>
        <w:t>……………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A52059B" w14:textId="77777777" w:rsidR="002203A6" w:rsidRDefault="002203A6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2BFC4C7B" w14:textId="22A2CAFD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IiŚ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Dane osobowe przetwarzane będą na potrzeby realizacji PO IiŚ 2014-2020, w tym w szczególności w celu wykonywania zadań związanych z realizacją Programu Operacyjnego Infrastruktura i Środowisko 2014-2020, tj. realizacja UoD.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podmioty, którym Instytucja Zarządzająca PO IiŚ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instytucje, organy i agencje Unii Europejskiej (UE), a także inne podmioty, którym UE powierzyła wykonywanie zadań związanych z wdrażaniem PO IiŚ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IiŚ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W przypadku pytań, kontakt z Inspektorem Ochrony Danych Osobowych Ministra właściwego do spraw rozwoju regionalnego (Instytucji Zarządzającej POIiŚ)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6AB21974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r w:rsidRPr="004F571D">
        <w:rPr>
          <w:rFonts w:asciiTheme="minorHAnsi" w:eastAsia="Calibri" w:hAnsiTheme="minorHAnsi" w:cstheme="minorHAnsi"/>
          <w:i/>
          <w:sz w:val="20"/>
          <w:lang w:val="pl-PL"/>
        </w:rPr>
        <w:t>IOD@mfipr.gov.pl</w:t>
      </w:r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6C4478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6C4478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……………………………………………………………………………………………………………………</w:t>
      </w: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oświadczam, </w:t>
      </w:r>
    </w:p>
    <w:p w14:paraId="2CDB53AD" w14:textId="4B2BBACE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że zapoznałam/zapoznałem </w:t>
      </w:r>
      <w:r w:rsidR="006C4478"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( *niepotrzebne skreślić)</w:t>
      </w:r>
      <w:r w:rsidR="006C4478" w:rsidRPr="006C4478">
        <w:rPr>
          <w:rFonts w:asciiTheme="minorHAnsi" w:hAnsiTheme="minorHAnsi" w:cstheme="minorHAnsi"/>
          <w:color w:val="000000"/>
          <w:sz w:val="20"/>
          <w:lang w:val="pl-PL"/>
        </w:rPr>
        <w:t xml:space="preserve"> 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headerReference w:type="first" r:id="rId12"/>
      <w:footerReference w:type="first" r:id="rId13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DFBE4" w14:textId="77777777" w:rsidR="00EC4A22" w:rsidRDefault="00EC4A22">
      <w:r>
        <w:separator/>
      </w:r>
    </w:p>
  </w:endnote>
  <w:endnote w:type="continuationSeparator" w:id="0">
    <w:p w14:paraId="6C8A11AD" w14:textId="77777777" w:rsidR="00EC4A22" w:rsidRDefault="00EC4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33570" w14:textId="77777777" w:rsidR="00EC4A22" w:rsidRDefault="00EC4A22">
      <w:r>
        <w:separator/>
      </w:r>
    </w:p>
  </w:footnote>
  <w:footnote w:type="continuationSeparator" w:id="0">
    <w:p w14:paraId="265F33E2" w14:textId="77777777" w:rsidR="00EC4A22" w:rsidRDefault="00EC4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6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284C"/>
    <w:multiLevelType w:val="hybridMultilevel"/>
    <w:tmpl w:val="2C284154"/>
    <w:lvl w:ilvl="0" w:tplc="BA8047DE">
      <w:start w:val="1"/>
      <w:numFmt w:val="lowerLetter"/>
      <w:lvlText w:val="%1)"/>
      <w:lvlJc w:val="left"/>
      <w:pPr>
        <w:ind w:left="140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6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356E"/>
    <w:multiLevelType w:val="hybridMultilevel"/>
    <w:tmpl w:val="706A2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1D32C3"/>
    <w:multiLevelType w:val="hybridMultilevel"/>
    <w:tmpl w:val="E618C100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6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5"/>
  </w:num>
  <w:num w:numId="2" w16cid:durableId="588277327">
    <w:abstractNumId w:val="2"/>
  </w:num>
  <w:num w:numId="3" w16cid:durableId="82799037">
    <w:abstractNumId w:val="7"/>
  </w:num>
  <w:num w:numId="4" w16cid:durableId="670570132">
    <w:abstractNumId w:val="8"/>
  </w:num>
  <w:num w:numId="5" w16cid:durableId="531502809">
    <w:abstractNumId w:val="13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0"/>
  </w:num>
  <w:num w:numId="9" w16cid:durableId="543104975">
    <w:abstractNumId w:val="18"/>
  </w:num>
  <w:num w:numId="10" w16cid:durableId="2092195617">
    <w:abstractNumId w:val="9"/>
  </w:num>
  <w:num w:numId="11" w16cid:durableId="272397576">
    <w:abstractNumId w:val="0"/>
  </w:num>
  <w:num w:numId="12" w16cid:durableId="1669361795">
    <w:abstractNumId w:val="17"/>
  </w:num>
  <w:num w:numId="13" w16cid:durableId="1486781360">
    <w:abstractNumId w:val="19"/>
  </w:num>
  <w:num w:numId="14" w16cid:durableId="69619710">
    <w:abstractNumId w:val="11"/>
  </w:num>
  <w:num w:numId="15" w16cid:durableId="1052770856">
    <w:abstractNumId w:val="6"/>
  </w:num>
  <w:num w:numId="16" w16cid:durableId="1961521955">
    <w:abstractNumId w:val="16"/>
  </w:num>
  <w:num w:numId="17" w16cid:durableId="1923106675">
    <w:abstractNumId w:val="3"/>
  </w:num>
  <w:num w:numId="18" w16cid:durableId="879320700">
    <w:abstractNumId w:val="5"/>
  </w:num>
  <w:num w:numId="19" w16cid:durableId="233394159">
    <w:abstractNumId w:val="14"/>
  </w:num>
  <w:num w:numId="20" w16cid:durableId="5932568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07D27"/>
    <w:rsid w:val="000110AF"/>
    <w:rsid w:val="0001240E"/>
    <w:rsid w:val="0001583B"/>
    <w:rsid w:val="00021B66"/>
    <w:rsid w:val="00026920"/>
    <w:rsid w:val="0003388A"/>
    <w:rsid w:val="0004543B"/>
    <w:rsid w:val="000467C7"/>
    <w:rsid w:val="00051F90"/>
    <w:rsid w:val="00055973"/>
    <w:rsid w:val="000560E2"/>
    <w:rsid w:val="000600B4"/>
    <w:rsid w:val="00070F6B"/>
    <w:rsid w:val="00073FA3"/>
    <w:rsid w:val="00074F2B"/>
    <w:rsid w:val="00081FE2"/>
    <w:rsid w:val="00084D82"/>
    <w:rsid w:val="00092F0F"/>
    <w:rsid w:val="00094788"/>
    <w:rsid w:val="00095F9E"/>
    <w:rsid w:val="000A3053"/>
    <w:rsid w:val="000C267D"/>
    <w:rsid w:val="000C3132"/>
    <w:rsid w:val="000D0945"/>
    <w:rsid w:val="000E049C"/>
    <w:rsid w:val="000E4762"/>
    <w:rsid w:val="000F07FD"/>
    <w:rsid w:val="000F1E28"/>
    <w:rsid w:val="000F4EF3"/>
    <w:rsid w:val="000F5DE4"/>
    <w:rsid w:val="00113A40"/>
    <w:rsid w:val="00122FFE"/>
    <w:rsid w:val="00124007"/>
    <w:rsid w:val="00130A16"/>
    <w:rsid w:val="001335C8"/>
    <w:rsid w:val="00136716"/>
    <w:rsid w:val="00146D6B"/>
    <w:rsid w:val="00155C12"/>
    <w:rsid w:val="00162A7D"/>
    <w:rsid w:val="00165BC4"/>
    <w:rsid w:val="00181934"/>
    <w:rsid w:val="00183FCA"/>
    <w:rsid w:val="00187A88"/>
    <w:rsid w:val="00192C7C"/>
    <w:rsid w:val="001947C6"/>
    <w:rsid w:val="00197469"/>
    <w:rsid w:val="001A18B5"/>
    <w:rsid w:val="001B3CD6"/>
    <w:rsid w:val="001D25BC"/>
    <w:rsid w:val="001E3A48"/>
    <w:rsid w:val="001E58EC"/>
    <w:rsid w:val="001F4C5E"/>
    <w:rsid w:val="001F7DBC"/>
    <w:rsid w:val="002020AB"/>
    <w:rsid w:val="002032A9"/>
    <w:rsid w:val="00212B42"/>
    <w:rsid w:val="002203A6"/>
    <w:rsid w:val="00224AFA"/>
    <w:rsid w:val="00233D21"/>
    <w:rsid w:val="00242725"/>
    <w:rsid w:val="00251D51"/>
    <w:rsid w:val="00251FF1"/>
    <w:rsid w:val="002544CD"/>
    <w:rsid w:val="002550AC"/>
    <w:rsid w:val="00262DC8"/>
    <w:rsid w:val="00272E2B"/>
    <w:rsid w:val="002730E5"/>
    <w:rsid w:val="0028505A"/>
    <w:rsid w:val="002867AB"/>
    <w:rsid w:val="00286EA1"/>
    <w:rsid w:val="0028775C"/>
    <w:rsid w:val="002A1009"/>
    <w:rsid w:val="002A324D"/>
    <w:rsid w:val="002C5161"/>
    <w:rsid w:val="002E05C6"/>
    <w:rsid w:val="002E0977"/>
    <w:rsid w:val="002E0AD0"/>
    <w:rsid w:val="002E34E5"/>
    <w:rsid w:val="002E4CB0"/>
    <w:rsid w:val="002E5777"/>
    <w:rsid w:val="002F12C9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56671"/>
    <w:rsid w:val="00360592"/>
    <w:rsid w:val="0036180F"/>
    <w:rsid w:val="00361C18"/>
    <w:rsid w:val="003644D3"/>
    <w:rsid w:val="003669A5"/>
    <w:rsid w:val="00367FC2"/>
    <w:rsid w:val="003769BC"/>
    <w:rsid w:val="00384469"/>
    <w:rsid w:val="0038702E"/>
    <w:rsid w:val="003875C8"/>
    <w:rsid w:val="003A0093"/>
    <w:rsid w:val="003A012A"/>
    <w:rsid w:val="003A3A85"/>
    <w:rsid w:val="003A6E56"/>
    <w:rsid w:val="003B060B"/>
    <w:rsid w:val="003B07F1"/>
    <w:rsid w:val="003B37A9"/>
    <w:rsid w:val="003C102E"/>
    <w:rsid w:val="003C1C66"/>
    <w:rsid w:val="003C1C89"/>
    <w:rsid w:val="003C40A1"/>
    <w:rsid w:val="003D31B1"/>
    <w:rsid w:val="003D7B03"/>
    <w:rsid w:val="003E45F6"/>
    <w:rsid w:val="003F263D"/>
    <w:rsid w:val="003F4E12"/>
    <w:rsid w:val="00401C95"/>
    <w:rsid w:val="00402206"/>
    <w:rsid w:val="0040366B"/>
    <w:rsid w:val="00407EC4"/>
    <w:rsid w:val="0041096F"/>
    <w:rsid w:val="00410F7F"/>
    <w:rsid w:val="0041536E"/>
    <w:rsid w:val="004202AA"/>
    <w:rsid w:val="004305DF"/>
    <w:rsid w:val="00440FA4"/>
    <w:rsid w:val="0044568B"/>
    <w:rsid w:val="0045081B"/>
    <w:rsid w:val="00453DE9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E7DB2"/>
    <w:rsid w:val="004F3DD0"/>
    <w:rsid w:val="004F45C4"/>
    <w:rsid w:val="004F571D"/>
    <w:rsid w:val="00500E1E"/>
    <w:rsid w:val="005070F9"/>
    <w:rsid w:val="00513382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777C"/>
    <w:rsid w:val="005507C4"/>
    <w:rsid w:val="00552F67"/>
    <w:rsid w:val="00555419"/>
    <w:rsid w:val="005557FB"/>
    <w:rsid w:val="00564C32"/>
    <w:rsid w:val="0057686D"/>
    <w:rsid w:val="00582325"/>
    <w:rsid w:val="0058786B"/>
    <w:rsid w:val="00594274"/>
    <w:rsid w:val="005970A5"/>
    <w:rsid w:val="005A61D4"/>
    <w:rsid w:val="005B1095"/>
    <w:rsid w:val="005B44C7"/>
    <w:rsid w:val="005C36F5"/>
    <w:rsid w:val="005C44E9"/>
    <w:rsid w:val="005C5841"/>
    <w:rsid w:val="005C6F2D"/>
    <w:rsid w:val="005D6BEF"/>
    <w:rsid w:val="005E56E6"/>
    <w:rsid w:val="005F02E1"/>
    <w:rsid w:val="005F1DAA"/>
    <w:rsid w:val="006045C1"/>
    <w:rsid w:val="00611072"/>
    <w:rsid w:val="00625107"/>
    <w:rsid w:val="006253A2"/>
    <w:rsid w:val="00631773"/>
    <w:rsid w:val="00635A61"/>
    <w:rsid w:val="00637D0E"/>
    <w:rsid w:val="00644F57"/>
    <w:rsid w:val="00646774"/>
    <w:rsid w:val="00650527"/>
    <w:rsid w:val="00650AD0"/>
    <w:rsid w:val="00657F72"/>
    <w:rsid w:val="00661C16"/>
    <w:rsid w:val="00665098"/>
    <w:rsid w:val="00665F08"/>
    <w:rsid w:val="006713FB"/>
    <w:rsid w:val="00673F50"/>
    <w:rsid w:val="00677127"/>
    <w:rsid w:val="00680D4E"/>
    <w:rsid w:val="00682862"/>
    <w:rsid w:val="0068296E"/>
    <w:rsid w:val="00683D8E"/>
    <w:rsid w:val="00684C0B"/>
    <w:rsid w:val="00684E0C"/>
    <w:rsid w:val="00694EE9"/>
    <w:rsid w:val="006959FC"/>
    <w:rsid w:val="006A081F"/>
    <w:rsid w:val="006A735E"/>
    <w:rsid w:val="006C4478"/>
    <w:rsid w:val="006C4D57"/>
    <w:rsid w:val="006F741E"/>
    <w:rsid w:val="00713914"/>
    <w:rsid w:val="00717CB9"/>
    <w:rsid w:val="00722CF0"/>
    <w:rsid w:val="00736C62"/>
    <w:rsid w:val="007437A4"/>
    <w:rsid w:val="00753605"/>
    <w:rsid w:val="007556C9"/>
    <w:rsid w:val="007646C9"/>
    <w:rsid w:val="00774BFC"/>
    <w:rsid w:val="00784A5F"/>
    <w:rsid w:val="007A0841"/>
    <w:rsid w:val="007A0E36"/>
    <w:rsid w:val="007B39E2"/>
    <w:rsid w:val="007C3EA7"/>
    <w:rsid w:val="007C65A9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30392"/>
    <w:rsid w:val="008327F5"/>
    <w:rsid w:val="00833191"/>
    <w:rsid w:val="00835330"/>
    <w:rsid w:val="00837E91"/>
    <w:rsid w:val="008442B9"/>
    <w:rsid w:val="00846AF9"/>
    <w:rsid w:val="008615CC"/>
    <w:rsid w:val="00861E38"/>
    <w:rsid w:val="008656ED"/>
    <w:rsid w:val="00880FE8"/>
    <w:rsid w:val="00883FA0"/>
    <w:rsid w:val="00885CFF"/>
    <w:rsid w:val="0089301B"/>
    <w:rsid w:val="00895955"/>
    <w:rsid w:val="00896C7D"/>
    <w:rsid w:val="008A3C05"/>
    <w:rsid w:val="008B32A5"/>
    <w:rsid w:val="008B5DCE"/>
    <w:rsid w:val="008C0306"/>
    <w:rsid w:val="008D2619"/>
    <w:rsid w:val="008E087D"/>
    <w:rsid w:val="008E0F4B"/>
    <w:rsid w:val="008E1F4B"/>
    <w:rsid w:val="008E4ACF"/>
    <w:rsid w:val="008F03E6"/>
    <w:rsid w:val="008F52F4"/>
    <w:rsid w:val="00901FAD"/>
    <w:rsid w:val="0091192D"/>
    <w:rsid w:val="0091770A"/>
    <w:rsid w:val="00924733"/>
    <w:rsid w:val="009267AE"/>
    <w:rsid w:val="00936592"/>
    <w:rsid w:val="009510B7"/>
    <w:rsid w:val="00952D9A"/>
    <w:rsid w:val="009539A7"/>
    <w:rsid w:val="0095434D"/>
    <w:rsid w:val="00956D6E"/>
    <w:rsid w:val="00964FAA"/>
    <w:rsid w:val="00974F88"/>
    <w:rsid w:val="009809CA"/>
    <w:rsid w:val="0098453D"/>
    <w:rsid w:val="00994BBB"/>
    <w:rsid w:val="009B169E"/>
    <w:rsid w:val="009B7F53"/>
    <w:rsid w:val="009C7583"/>
    <w:rsid w:val="009D1C2C"/>
    <w:rsid w:val="009D31E3"/>
    <w:rsid w:val="009D3E9E"/>
    <w:rsid w:val="009D62EB"/>
    <w:rsid w:val="009D7F35"/>
    <w:rsid w:val="009E0520"/>
    <w:rsid w:val="009E292C"/>
    <w:rsid w:val="009E758C"/>
    <w:rsid w:val="009F1B10"/>
    <w:rsid w:val="009F3D81"/>
    <w:rsid w:val="00A02090"/>
    <w:rsid w:val="00A0397E"/>
    <w:rsid w:val="00A04148"/>
    <w:rsid w:val="00A04B87"/>
    <w:rsid w:val="00A16B6A"/>
    <w:rsid w:val="00A218DE"/>
    <w:rsid w:val="00A27AC7"/>
    <w:rsid w:val="00A344AF"/>
    <w:rsid w:val="00A4077E"/>
    <w:rsid w:val="00A414F5"/>
    <w:rsid w:val="00A478D7"/>
    <w:rsid w:val="00A51E9C"/>
    <w:rsid w:val="00A61E38"/>
    <w:rsid w:val="00A66B87"/>
    <w:rsid w:val="00A714A1"/>
    <w:rsid w:val="00A7487B"/>
    <w:rsid w:val="00A80061"/>
    <w:rsid w:val="00A86BA7"/>
    <w:rsid w:val="00AB01A6"/>
    <w:rsid w:val="00AB2190"/>
    <w:rsid w:val="00AB614F"/>
    <w:rsid w:val="00AC392B"/>
    <w:rsid w:val="00AC4744"/>
    <w:rsid w:val="00AC7532"/>
    <w:rsid w:val="00AC7FC3"/>
    <w:rsid w:val="00AD1178"/>
    <w:rsid w:val="00AE16A8"/>
    <w:rsid w:val="00AE25EC"/>
    <w:rsid w:val="00B01643"/>
    <w:rsid w:val="00B024F7"/>
    <w:rsid w:val="00B03B84"/>
    <w:rsid w:val="00B22C06"/>
    <w:rsid w:val="00B26D85"/>
    <w:rsid w:val="00B306DB"/>
    <w:rsid w:val="00B3237C"/>
    <w:rsid w:val="00B328FD"/>
    <w:rsid w:val="00B346BE"/>
    <w:rsid w:val="00B36B92"/>
    <w:rsid w:val="00B372B5"/>
    <w:rsid w:val="00B52A69"/>
    <w:rsid w:val="00B5301E"/>
    <w:rsid w:val="00B55043"/>
    <w:rsid w:val="00B60ED9"/>
    <w:rsid w:val="00B626C6"/>
    <w:rsid w:val="00B62E91"/>
    <w:rsid w:val="00B64063"/>
    <w:rsid w:val="00B92FBC"/>
    <w:rsid w:val="00BA0450"/>
    <w:rsid w:val="00BB7BBB"/>
    <w:rsid w:val="00BC586B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3E18"/>
    <w:rsid w:val="00C17695"/>
    <w:rsid w:val="00C21BAB"/>
    <w:rsid w:val="00C2259F"/>
    <w:rsid w:val="00C27A00"/>
    <w:rsid w:val="00C3452B"/>
    <w:rsid w:val="00C37D05"/>
    <w:rsid w:val="00C53E81"/>
    <w:rsid w:val="00C5701E"/>
    <w:rsid w:val="00C72C7E"/>
    <w:rsid w:val="00C731C8"/>
    <w:rsid w:val="00C76B20"/>
    <w:rsid w:val="00C801C8"/>
    <w:rsid w:val="00C86375"/>
    <w:rsid w:val="00C878DB"/>
    <w:rsid w:val="00C8795E"/>
    <w:rsid w:val="00CA4554"/>
    <w:rsid w:val="00CB5C75"/>
    <w:rsid w:val="00CC02F7"/>
    <w:rsid w:val="00CC1551"/>
    <w:rsid w:val="00CC1FCA"/>
    <w:rsid w:val="00CD0504"/>
    <w:rsid w:val="00CD7BCF"/>
    <w:rsid w:val="00CE00F9"/>
    <w:rsid w:val="00CE0EAB"/>
    <w:rsid w:val="00CE2FB9"/>
    <w:rsid w:val="00CE4230"/>
    <w:rsid w:val="00CF29E4"/>
    <w:rsid w:val="00D0230A"/>
    <w:rsid w:val="00D20782"/>
    <w:rsid w:val="00D21ED9"/>
    <w:rsid w:val="00D243A0"/>
    <w:rsid w:val="00D34C8F"/>
    <w:rsid w:val="00D41866"/>
    <w:rsid w:val="00D51031"/>
    <w:rsid w:val="00D52789"/>
    <w:rsid w:val="00D621A7"/>
    <w:rsid w:val="00D6293B"/>
    <w:rsid w:val="00D71356"/>
    <w:rsid w:val="00D76B8E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24DC"/>
    <w:rsid w:val="00DD2D87"/>
    <w:rsid w:val="00DD6C58"/>
    <w:rsid w:val="00DE0E78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463EE"/>
    <w:rsid w:val="00E66C68"/>
    <w:rsid w:val="00E84C69"/>
    <w:rsid w:val="00E867FF"/>
    <w:rsid w:val="00E93298"/>
    <w:rsid w:val="00E9778F"/>
    <w:rsid w:val="00EA1840"/>
    <w:rsid w:val="00EA4B78"/>
    <w:rsid w:val="00EB6617"/>
    <w:rsid w:val="00EB7458"/>
    <w:rsid w:val="00EC03F5"/>
    <w:rsid w:val="00EC48FB"/>
    <w:rsid w:val="00EC4A22"/>
    <w:rsid w:val="00EC7274"/>
    <w:rsid w:val="00ED55FD"/>
    <w:rsid w:val="00EF4AAE"/>
    <w:rsid w:val="00EF5D54"/>
    <w:rsid w:val="00EF6FDE"/>
    <w:rsid w:val="00F0113E"/>
    <w:rsid w:val="00F02FCF"/>
    <w:rsid w:val="00F051B8"/>
    <w:rsid w:val="00F07185"/>
    <w:rsid w:val="00F11294"/>
    <w:rsid w:val="00F24E6F"/>
    <w:rsid w:val="00F2797C"/>
    <w:rsid w:val="00F3331E"/>
    <w:rsid w:val="00F36FAF"/>
    <w:rsid w:val="00F4029E"/>
    <w:rsid w:val="00F40C08"/>
    <w:rsid w:val="00F4418F"/>
    <w:rsid w:val="00F4753B"/>
    <w:rsid w:val="00F505A9"/>
    <w:rsid w:val="00F65A38"/>
    <w:rsid w:val="00F769C1"/>
    <w:rsid w:val="00F83C9C"/>
    <w:rsid w:val="00F9104E"/>
    <w:rsid w:val="00F91E9C"/>
    <w:rsid w:val="00F94CF3"/>
    <w:rsid w:val="00FA072B"/>
    <w:rsid w:val="00FA1026"/>
    <w:rsid w:val="00FA4C73"/>
    <w:rsid w:val="00FC30B4"/>
    <w:rsid w:val="00FC54DD"/>
    <w:rsid w:val="00FD176E"/>
    <w:rsid w:val="00FE38EE"/>
    <w:rsid w:val="00FF0720"/>
    <w:rsid w:val="00FF54E1"/>
    <w:rsid w:val="099D022F"/>
    <w:rsid w:val="1AA6E8EC"/>
    <w:rsid w:val="233ED932"/>
    <w:rsid w:val="2934D037"/>
    <w:rsid w:val="3442429C"/>
    <w:rsid w:val="39262548"/>
    <w:rsid w:val="7AB0A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C6F2D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B44C7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ADDA67-B8B4-4886-9E3D-D38F5CD352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FBC72F-9616-4C70-A701-2F750AEDFD58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4.xml><?xml version="1.0" encoding="utf-8"?>
<ds:datastoreItem xmlns:ds="http://schemas.openxmlformats.org/officeDocument/2006/customXml" ds:itemID="{A9F364F1-AD65-4DFA-8BB2-DC3BBE2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69</TotalTime>
  <Pages>8</Pages>
  <Words>1736</Words>
  <Characters>11795</Characters>
  <Application>Microsoft Office Word</Application>
  <DocSecurity>0</DocSecurity>
  <Lines>98</Lines>
  <Paragraphs>27</Paragraphs>
  <ScaleCrop>false</ScaleCrop>
  <Company>River Design</Company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Andrzej Ginalski</cp:lastModifiedBy>
  <cp:revision>87</cp:revision>
  <cp:lastPrinted>2011-06-17T08:44:00Z</cp:lastPrinted>
  <dcterms:created xsi:type="dcterms:W3CDTF">2022-08-01T21:35:00Z</dcterms:created>
  <dcterms:modified xsi:type="dcterms:W3CDTF">2022-12-30T08:18:00Z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