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6159BC12" w14:textId="77777777" w:rsidR="00617D1A" w:rsidRDefault="00617D1A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36AE8CBB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5699D104" w:rsidR="00B26D85" w:rsidRPr="00EE0500" w:rsidRDefault="00CD31F6" w:rsidP="00CD31F6">
      <w:pPr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r w:rsidRPr="00CD31F6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oraz koordynacja szkolenia wolontariuszy Błękitnego Patrolu WWF w projekcie „Ochrona ssaków i ptaków morskich - kontynuacja” nr POIS.02.04.00-00-0042/18, w ramach działania 2.4 osi </w:t>
      </w:r>
      <w:r w:rsidRPr="00EE0500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priorytetowej II Programu Operacyjnego Infrastruktura i Środowisko 2014-2020</w:t>
      </w:r>
      <w:r w:rsidR="00AB2190" w:rsidRPr="00EE0500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EE0500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14C76BF4" w14:textId="3D83B79B" w:rsidR="00BF4F12" w:rsidRPr="00C925CE" w:rsidRDefault="000E049C" w:rsidP="00011A74">
      <w:pPr>
        <w:ind w:left="22" w:hanging="10"/>
        <w:contextualSpacing/>
        <w:rPr>
          <w:rFonts w:ascii="Calibri Light" w:eastAsia="Calibri" w:hAnsi="Calibri Light" w:cs="Calibri Light"/>
          <w:b/>
          <w:lang w:val="pl-PL"/>
        </w:rPr>
      </w:pPr>
      <w:r w:rsidRPr="00EE0500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bookmarkStart w:id="0" w:name="_Hlk108880004"/>
      <w:r w:rsidR="00011A74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011A74" w:rsidRPr="00011A74">
        <w:rPr>
          <w:rFonts w:ascii="Calibri" w:eastAsia="Calibri" w:hAnsi="Calibri" w:cs="Calibri"/>
          <w:sz w:val="22"/>
          <w:szCs w:val="22"/>
          <w:lang w:val="pl-PL"/>
        </w:rPr>
        <w:t xml:space="preserve">02/DW/07/2022 z dn. 27.07.2022 r.                                      </w:t>
      </w:r>
      <w:bookmarkEnd w:id="0"/>
      <w:r w:rsidR="00B26D85" w:rsidRPr="00011A74">
        <w:rPr>
          <w:rFonts w:ascii="Calibri" w:eastAsia="Calibri" w:hAnsi="Calibri" w:cs="Calibri"/>
          <w:sz w:val="22"/>
          <w:szCs w:val="22"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766B29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0849C2E8" w14:textId="77777777" w:rsidR="001E0624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37432C7B" w14:textId="77777777" w:rsidR="001E0624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75D5EC86" w14:textId="7DDD8BA5" w:rsidR="00C06BB1" w:rsidRDefault="00B26D85" w:rsidP="00402206">
      <w:pPr>
        <w:ind w:left="22" w:hanging="10"/>
        <w:contextualSpacing/>
        <w:jc w:val="both"/>
        <w:rPr>
          <w:rFonts w:ascii="Calibri" w:hAnsi="Calibri" w:cs="Calibri"/>
          <w:b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AF1249">
        <w:rPr>
          <w:rFonts w:ascii="Calibri" w:eastAsia="Calibri" w:hAnsi="Calibri" w:cs="Calibri"/>
          <w:bCs/>
          <w:i/>
          <w:iCs/>
          <w:sz w:val="22"/>
          <w:szCs w:val="22"/>
          <w:lang w:val="pl-PL"/>
        </w:rPr>
        <w:t xml:space="preserve">na </w:t>
      </w:r>
      <w:bookmarkStart w:id="1" w:name="_Hlk108880372"/>
      <w:r w:rsidR="00AB01A6" w:rsidRPr="00AF1249">
        <w:rPr>
          <w:rFonts w:ascii="Calibri" w:hAnsi="Calibri" w:cs="Calibri"/>
          <w:bCs/>
          <w:i/>
          <w:iCs/>
          <w:color w:val="000000"/>
          <w:sz w:val="22"/>
          <w:szCs w:val="22"/>
          <w:lang w:val="pl-PL"/>
        </w:rPr>
        <w:t xml:space="preserve">organizację </w:t>
      </w:r>
      <w:r w:rsidR="003E5623" w:rsidRPr="00AF1249">
        <w:rPr>
          <w:rFonts w:ascii="Calibri" w:hAnsi="Calibri" w:cs="Calibri"/>
          <w:bCs/>
          <w:i/>
          <w:iCs/>
          <w:color w:val="000000"/>
          <w:sz w:val="22"/>
          <w:szCs w:val="22"/>
          <w:lang w:val="pl-PL"/>
        </w:rPr>
        <w:t>oraz koordynację szkolenia wolontariuszy Błękitnego Patrolu WWF w projekcie „Ochrona ssaków i ptaków morskich - kontynuacja” nr POIS.02.04.00-00-0042/18, w ramach działania 2.4 osi priorytetowej II Programu Operacyjnego Infrastruktura i Środowisko 2014-2020</w:t>
      </w:r>
      <w:bookmarkEnd w:id="1"/>
      <w:r w:rsidR="003321E6" w:rsidRPr="00AF1249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, </w:t>
      </w:r>
      <w:r w:rsidR="003321E6" w:rsidRPr="00EE0500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2" w:name="_Hlk108880348"/>
      <w:r w:rsidR="00011A74" w:rsidRPr="00011A74">
        <w:rPr>
          <w:rFonts w:ascii="Calibri" w:eastAsia="Calibri" w:hAnsi="Calibri" w:cs="Calibri"/>
          <w:sz w:val="22"/>
          <w:szCs w:val="22"/>
          <w:lang w:val="pl-PL"/>
        </w:rPr>
        <w:t>02/DW/07/2022 z dn. 27.07.2022 r.</w:t>
      </w:r>
      <w:bookmarkEnd w:id="2"/>
      <w:r w:rsidR="00081FE2" w:rsidRPr="00AF1249">
        <w:rPr>
          <w:rFonts w:ascii="Calibri" w:eastAsia="Calibri" w:hAnsi="Calibri" w:cs="Calibri"/>
          <w:sz w:val="22"/>
          <w:szCs w:val="22"/>
          <w:lang w:val="pl-PL"/>
        </w:rPr>
        <w:t>,</w:t>
      </w:r>
      <w:r w:rsidR="00081FE2" w:rsidRPr="00EE050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C06BB1" w:rsidRPr="00EE0500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</w:t>
      </w:r>
      <w:r w:rsidR="00817961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C06BB1" w:rsidRPr="00EE0500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niniejszą </w:t>
      </w:r>
      <w:r w:rsidR="00C06BB1" w:rsidRPr="00BD592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ofertę</w:t>
      </w:r>
      <w:r w:rsidR="008E55CA" w:rsidRPr="00BD592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za wynagrodzenie w następującej kwocie </w:t>
      </w:r>
      <w:r w:rsidR="00233886" w:rsidRPr="002B2E92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dla </w:t>
      </w:r>
      <w:r w:rsidR="00233886" w:rsidRPr="002B2E92">
        <w:rPr>
          <w:rFonts w:ascii="Calibri" w:eastAsia="Calibri" w:hAnsi="Calibri" w:cs="Calibri"/>
          <w:b/>
          <w:iCs/>
          <w:color w:val="000000"/>
          <w:sz w:val="22"/>
          <w:szCs w:val="22"/>
          <w:u w:val="single"/>
          <w:lang w:val="pl-PL"/>
        </w:rPr>
        <w:t>jednego</w:t>
      </w:r>
      <w:r w:rsidR="00233886" w:rsidRPr="002B2E92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uczestnika szkolenia</w:t>
      </w:r>
      <w:r w:rsidR="00817961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233886" w:rsidRPr="00BD5928">
        <w:rPr>
          <w:rFonts w:ascii="Calibri" w:hAnsi="Calibri" w:cs="Calibri"/>
          <w:bCs/>
          <w:color w:val="000000"/>
          <w:sz w:val="22"/>
          <w:szCs w:val="22"/>
          <w:lang w:val="pl-PL"/>
        </w:rPr>
        <w:t>wolontariuszy Błękitnego Patrolu WWF</w:t>
      </w:r>
      <w:r w:rsidR="000F5F03">
        <w:rPr>
          <w:rFonts w:ascii="Calibri" w:hAnsi="Calibri" w:cs="Calibri"/>
          <w:bCs/>
          <w:color w:val="000000"/>
          <w:sz w:val="22"/>
          <w:szCs w:val="22"/>
          <w:lang w:val="pl-PL"/>
        </w:rPr>
        <w:t>*</w:t>
      </w:r>
      <w:r w:rsidR="00233886" w:rsidRPr="00BD5928">
        <w:rPr>
          <w:rFonts w:ascii="Calibri" w:hAnsi="Calibri" w:cs="Calibri"/>
          <w:b/>
          <w:color w:val="000000"/>
          <w:sz w:val="22"/>
          <w:szCs w:val="22"/>
          <w:lang w:val="pl-PL"/>
        </w:rPr>
        <w:t xml:space="preserve"> </w:t>
      </w:r>
    </w:p>
    <w:p w14:paraId="62748BCE" w14:textId="77777777" w:rsidR="001E0624" w:rsidRPr="00C925CE" w:rsidRDefault="001E0624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DFBD54" w14:textId="77777777" w:rsidR="00C06BB1" w:rsidRPr="00C925CE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484549" w:rsidRPr="00FC30B4" w14:paraId="76B7990B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F86A5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netto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D3785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84549" w:rsidRPr="00FC30B4" w14:paraId="34AB3981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2FE2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4D8BB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484549" w:rsidRPr="00FC30B4" w14:paraId="25DC108D" w14:textId="77777777" w:rsidTr="00484549">
        <w:tc>
          <w:tcPr>
            <w:tcW w:w="4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CCDA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brutto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8983" w14:textId="77777777" w:rsidR="00484549" w:rsidRPr="00FC30B4" w:rsidRDefault="00484549" w:rsidP="002455AA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10D2AAE" w14:textId="77777777" w:rsidR="00885CFF" w:rsidRPr="00C925CE" w:rsidRDefault="00885CFF" w:rsidP="009B169E">
      <w:pPr>
        <w:contextualSpacing/>
        <w:jc w:val="both"/>
        <w:rPr>
          <w:rFonts w:ascii="Calibri" w:eastAsia="Calibri" w:hAnsi="Calibri" w:cs="Calibri"/>
          <w:bCs/>
          <w:i/>
          <w:color w:val="000000"/>
          <w:sz w:val="22"/>
          <w:szCs w:val="22"/>
          <w:lang w:val="pl-PL"/>
        </w:rPr>
      </w:pPr>
    </w:p>
    <w:p w14:paraId="753D34C6" w14:textId="3A61F702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>* CENA OFERTOWA stanowi wynagrodzenie, które uwzględnia wszystkie koszty związane z realizacją przedmiotu zamówienia 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3EA78976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419EBD1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50360EE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523A37B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3FB94818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4979F3CB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0FE10045" w14:textId="77777777" w:rsidR="001E0624" w:rsidRDefault="001E0624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52FEB134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3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3"/>
    <w:p w14:paraId="333D33DA" w14:textId="77777777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617D1A">
      <w:pPr>
        <w:numPr>
          <w:ilvl w:val="0"/>
          <w:numId w:val="2"/>
        </w:numPr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617D1A">
      <w:pPr>
        <w:numPr>
          <w:ilvl w:val="0"/>
          <w:numId w:val="9"/>
        </w:num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617D1A">
      <w:pPr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C925CE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C925CE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C925CE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C925CE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C925CE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C925CE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C925CE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Pr="00C925CE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C925CE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19AAB9F" w14:textId="77777777" w:rsidR="004D4703" w:rsidRPr="00C27A00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bookmarkStart w:id="4" w:name="_Hlk108880396"/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bookmarkEnd w:id="4"/>
    <w:p w14:paraId="25B6A4F7" w14:textId="77777777" w:rsidR="004D4703" w:rsidRPr="00C27A00" w:rsidRDefault="004D4703" w:rsidP="004D4703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6AE36608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0CE1F21" w14:textId="3B27EC70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5A64FFF" w14:textId="58578BCE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319B3115" w14:textId="77777777" w:rsidR="004D4703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6E8D0B87" w14:textId="77777777" w:rsidR="004D4703" w:rsidRPr="004D386A" w:rsidRDefault="004D4703" w:rsidP="004D4703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34003261" w14:textId="77777777" w:rsidR="004D4703" w:rsidRPr="004D386A" w:rsidRDefault="004D4703" w:rsidP="004D4703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699824B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4A281C8F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7FDC8551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9F37FCB" w14:textId="77777777" w:rsidR="004D4703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D7A62E5" w14:textId="77777777" w:rsidR="004D4703" w:rsidRPr="004D386A" w:rsidRDefault="004D4703" w:rsidP="004D4703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7B309DFD" w14:textId="145B8BCA" w:rsidR="004D4703" w:rsidRPr="004D386A" w:rsidRDefault="004D4703" w:rsidP="004D4703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zapytania ofertowego nr </w:t>
      </w:r>
      <w:r w:rsidR="006448D6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02</w:t>
      </w:r>
      <w:r w:rsidRPr="00EE0500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/DW/07/2022 z dn.</w:t>
      </w:r>
      <w:r w:rsidR="00EE0500" w:rsidRPr="00EE0500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2</w:t>
      </w:r>
      <w:r w:rsidR="006448D6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7</w:t>
      </w:r>
      <w:r w:rsidRPr="00EE0500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.07.2022 r.</w:t>
      </w:r>
      <w:r w:rsidRPr="00EE0500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EE050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bookmarkStart w:id="5" w:name="_Hlk108880437"/>
      <w:r w:rsidRPr="00EE0500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organizację oraz koordynację szkolenia wolontariuszy Błękitnego Patrolu WWF w projekcie „Ochrona ssaków i ptaków morskich - kontynuacja” nr POIS.02.04.00-00-0042/18, w ramach działania 2.4 osi priorytetowej II Programu Operacyjnego Infrastruktura i Środowisko 2014-2020</w:t>
      </w:r>
      <w:bookmarkEnd w:id="5"/>
    </w:p>
    <w:p w14:paraId="1329F8F6" w14:textId="77777777" w:rsidR="004D4703" w:rsidRPr="004D386A" w:rsidRDefault="004D4703" w:rsidP="004D4703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4C40A732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675AFAFC" w14:textId="77777777" w:rsidR="004D4703" w:rsidRPr="004D386A" w:rsidRDefault="004D4703" w:rsidP="004D4703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285B7CE0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8D2635B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1A3A8CED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33D2508" w14:textId="77777777" w:rsidR="004D4703" w:rsidRPr="004D386A" w:rsidRDefault="004D4703" w:rsidP="004D4703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6BC281F0" w14:textId="77777777" w:rsidR="004D4703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postepowaniu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1FFFD2D2" w14:textId="77777777" w:rsidR="004D4703" w:rsidRPr="00C02233" w:rsidRDefault="004D4703" w:rsidP="004D4703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344774DE" w14:textId="77777777" w:rsidR="004D4703" w:rsidRPr="00C02233" w:rsidRDefault="004D4703" w:rsidP="004D4703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345B336E" w14:textId="77777777" w:rsidR="004D4703" w:rsidRPr="00C02233" w:rsidRDefault="004D4703" w:rsidP="004D4703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29D0C114" w14:textId="77777777" w:rsidR="004D4703" w:rsidRPr="004D386A" w:rsidRDefault="004D4703" w:rsidP="004D4703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1CC8F424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23C5B306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2037931" w14:textId="77777777" w:rsidR="00FC2E02" w:rsidRDefault="00FC2E02" w:rsidP="00FA4C73">
      <w:pPr>
        <w:ind w:left="3715" w:right="-24" w:hanging="346"/>
        <w:jc w:val="right"/>
        <w:rPr>
          <w:rFonts w:ascii="Calibri" w:hAnsi="Calibri"/>
          <w:color w:val="000000"/>
          <w:sz w:val="22"/>
          <w:szCs w:val="22"/>
          <w:lang w:val="pl-PL"/>
        </w:rPr>
      </w:pPr>
    </w:p>
    <w:p w14:paraId="1A428324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AFEFAE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A3D62F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82E213" w14:textId="77777777" w:rsid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A4C5037" w14:textId="2DF65E0D" w:rsidR="00FC2E02" w:rsidRPr="004D4703" w:rsidRDefault="004D4703" w:rsidP="004D470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4D4703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2A4D15DC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6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43D51C94" w:rsidR="00A51E9C" w:rsidRPr="00C925CE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>: Z</w:t>
      </w:r>
      <w:r w:rsidRPr="00C925CE">
        <w:rPr>
          <w:rFonts w:eastAsia="Times New Roman"/>
          <w:color w:val="000000"/>
          <w:lang w:val="pl-PL"/>
        </w:rPr>
        <w:t>apytania ofertowego</w:t>
      </w:r>
      <w:r w:rsidR="00324B5C" w:rsidRPr="00C925CE">
        <w:rPr>
          <w:rFonts w:eastAsia="Times New Roman"/>
          <w:color w:val="000000"/>
          <w:lang w:val="pl-PL"/>
        </w:rPr>
        <w:t xml:space="preserve"> </w:t>
      </w:r>
      <w:r w:rsidR="00181934" w:rsidRPr="00C925CE">
        <w:rPr>
          <w:i/>
          <w:iCs/>
          <w:lang w:val="pl-PL"/>
        </w:rPr>
        <w:t xml:space="preserve">na </w:t>
      </w:r>
      <w:r w:rsidR="004D4703" w:rsidRPr="004D4703">
        <w:rPr>
          <w:i/>
          <w:iCs/>
          <w:lang w:val="pl-PL"/>
        </w:rPr>
        <w:t>organizację oraz koordynację szkolenia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C925CE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73FA2A38" w14:textId="0844EA35" w:rsidR="00EE0500" w:rsidRPr="00FC30B4" w:rsidRDefault="00EE0500" w:rsidP="00EE050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bookmarkStart w:id="7" w:name="_Hlk40968269"/>
      <w:bookmarkEnd w:id="6"/>
      <w:r>
        <w:rPr>
          <w:rFonts w:eastAsia="Times New Roman"/>
          <w:color w:val="000000"/>
          <w:lang w:val="pl-PL"/>
        </w:rPr>
        <w:t>OŚWIADCZENI</w:t>
      </w:r>
      <w:r w:rsidR="006448D6">
        <w:rPr>
          <w:rFonts w:eastAsia="Times New Roman"/>
          <w:color w:val="000000"/>
          <w:lang w:val="pl-PL"/>
        </w:rPr>
        <w:t>E</w:t>
      </w:r>
      <w:r>
        <w:rPr>
          <w:rFonts w:eastAsia="Times New Roman"/>
          <w:color w:val="000000"/>
          <w:lang w:val="pl-PL"/>
        </w:rPr>
        <w:t xml:space="preserve"> WYKONAWCY</w:t>
      </w:r>
    </w:p>
    <w:p w14:paraId="5F3289C6" w14:textId="77777777" w:rsidR="00EE0500" w:rsidRPr="00FC30B4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30DC4C45" w14:textId="77777777" w:rsidR="00EE0500" w:rsidRDefault="00EE0500" w:rsidP="00EE0500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...................................................................................................................................................................... </w:t>
      </w: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E66B6A8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579F85E" w14:textId="77777777" w:rsidR="00EE0500" w:rsidRDefault="00EE0500" w:rsidP="00EE0500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0339DD82" w14:textId="77777777" w:rsidR="00EE0500" w:rsidRPr="00637D0E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5DF36FE9" w14:textId="77777777" w:rsidR="00EE0500" w:rsidRPr="00FC30B4" w:rsidRDefault="00EE0500" w:rsidP="00EE0500">
      <w:pPr>
        <w:spacing w:before="240"/>
        <w:ind w:left="-23" w:right="-23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F19138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600E7F93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27411554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6DBF2B6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3EFAF6A0" w14:textId="77777777" w:rsidR="00EE0500" w:rsidRPr="00FC30B4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3CD42F0B" w14:textId="77777777" w:rsidR="00EE0500" w:rsidRDefault="00EE0500" w:rsidP="00EE0500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31D8772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5E3877E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A143930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7101582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540E96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447528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A9D1EB7" w14:textId="77777777" w:rsidR="00766B29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93F8DAE" w14:textId="77777777" w:rsidR="00766B29" w:rsidRPr="00FC30B4" w:rsidRDefault="00766B29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EE20113" w14:textId="77777777" w:rsidR="00EE0500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F4FF585" w14:textId="77777777" w:rsidR="00EE0500" w:rsidRPr="00196806" w:rsidRDefault="00EE0500" w:rsidP="00EE0500">
      <w:pPr>
        <w:pStyle w:val="Tekstpodstawowy"/>
        <w:numPr>
          <w:ilvl w:val="0"/>
          <w:numId w:val="10"/>
        </w:numPr>
        <w:spacing w:before="10" w:line="276" w:lineRule="auto"/>
        <w:rPr>
          <w:b/>
          <w:bCs/>
          <w:color w:val="000000"/>
          <w:lang w:val="pl-PL"/>
        </w:rPr>
      </w:pPr>
      <w:r w:rsidRPr="00196806">
        <w:rPr>
          <w:b/>
          <w:bCs/>
          <w:color w:val="000000"/>
          <w:lang w:val="pl-PL"/>
        </w:rPr>
        <w:t>OŚWIADCZENIE O BRAKU PRZESŁANEK WYKLUCZENIA</w:t>
      </w:r>
    </w:p>
    <w:p w14:paraId="098AAAF7" w14:textId="77777777" w:rsidR="00EE0500" w:rsidRDefault="00EE0500" w:rsidP="00EE0500">
      <w:pPr>
        <w:tabs>
          <w:tab w:val="left" w:pos="1460"/>
        </w:tabs>
        <w:spacing w:before="48"/>
        <w:ind w:right="-29"/>
        <w:jc w:val="both"/>
        <w:rPr>
          <w:b/>
          <w:bCs/>
        </w:rPr>
      </w:pPr>
      <w:r>
        <w:rPr>
          <w:b/>
          <w:bCs/>
        </w:rPr>
        <w:tab/>
      </w:r>
    </w:p>
    <w:p w14:paraId="27CD6953" w14:textId="77777777" w:rsidR="00EE0500" w:rsidRPr="00196806" w:rsidRDefault="00EE0500" w:rsidP="00EE0500">
      <w:pPr>
        <w:spacing w:before="48"/>
        <w:ind w:right="-29"/>
        <w:jc w:val="both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196806">
        <w:rPr>
          <w:rFonts w:ascii="Calibri" w:hAnsi="Calibri"/>
          <w:b/>
          <w:bCs/>
          <w:color w:val="000000"/>
          <w:sz w:val="22"/>
          <w:szCs w:val="22"/>
          <w:lang w:val="pl-PL"/>
        </w:rPr>
        <w:t>( *niepotrzebne skreślić) podmiotem należącym do następujących kategorii:</w:t>
      </w:r>
    </w:p>
    <w:p w14:paraId="0E4E5359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</w:t>
      </w:r>
      <w:r>
        <w:rPr>
          <w:rFonts w:ascii="Calibri" w:hAnsi="Calibri"/>
          <w:sz w:val="22"/>
          <w:szCs w:val="22"/>
          <w:lang w:val="pl-PL"/>
        </w:rPr>
        <w:t xml:space="preserve"> </w:t>
      </w:r>
      <w:r w:rsidRPr="003D2394">
        <w:rPr>
          <w:rFonts w:ascii="Calibri" w:hAnsi="Calibri"/>
          <w:sz w:val="22"/>
          <w:szCs w:val="22"/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r w:rsidRPr="00637D0E">
        <w:rPr>
          <w:rFonts w:ascii="Calibri" w:hAnsi="Calibri"/>
          <w:sz w:val="22"/>
          <w:szCs w:val="22"/>
          <w:lang w:val="pl-PL"/>
        </w:rPr>
        <w:t>;</w:t>
      </w:r>
    </w:p>
    <w:p w14:paraId="6DE027AA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B5E96A6" w14:textId="77777777" w:rsidR="00EE0500" w:rsidRPr="00637D0E" w:rsidRDefault="00EE0500" w:rsidP="00EE0500">
      <w:pPr>
        <w:numPr>
          <w:ilvl w:val="0"/>
          <w:numId w:val="1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6C63BBE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DEEAEE7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8B8CDAD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4B74621" w14:textId="77777777" w:rsidR="00EE0500" w:rsidRDefault="00EE0500" w:rsidP="00EE0500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60A497D" w14:textId="77777777" w:rsidR="00EE0500" w:rsidRPr="00FC545D" w:rsidRDefault="00EE0500" w:rsidP="00EE0500">
      <w:pPr>
        <w:spacing w:before="48"/>
        <w:ind w:left="426" w:right="-29"/>
        <w:contextualSpacing/>
        <w:jc w:val="both"/>
        <w:rPr>
          <w:rFonts w:ascii="Calibri" w:hAnsi="Calibri" w:cs="Calibr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FC545D">
        <w:rPr>
          <w:rFonts w:ascii="Calibri" w:hAnsi="Calibri" w:cs="Calibri"/>
          <w:color w:val="000000"/>
          <w:sz w:val="22"/>
          <w:szCs w:val="18"/>
          <w:lang w:val="pl-PL"/>
        </w:rPr>
        <w:t>dnia ……</w:t>
      </w:r>
    </w:p>
    <w:p w14:paraId="43B210A9" w14:textId="77777777" w:rsidR="00EE0500" w:rsidRPr="00FC30B4" w:rsidRDefault="00EE0500" w:rsidP="00EE0500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135EB7A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2C97771F" w14:textId="77777777" w:rsidR="00EE0500" w:rsidRPr="00FC30B4" w:rsidRDefault="00EE0500" w:rsidP="00EE0500">
      <w:pPr>
        <w:spacing w:line="252" w:lineRule="auto"/>
        <w:ind w:left="12"/>
        <w:jc w:val="right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49C1A4E5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24DFCDB8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8E3CE3B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66B84BA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5CF9E80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0608D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E84E91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BEE4E7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04475BC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D656CC3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470A48E9" w14:textId="77777777" w:rsidR="00EE0500" w:rsidRDefault="00EE0500" w:rsidP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31FC6D15" w14:textId="52185278" w:rsidR="00EE0500" w:rsidRDefault="00EE0500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0277336C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B874DB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7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2D7CEF73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</w:t>
      </w:r>
      <w:r w:rsidR="00FE06FE" w:rsidRPr="00FE06FE">
        <w:rPr>
          <w:rFonts w:asciiTheme="minorHAnsi" w:hAnsiTheme="minorHAnsi" w:cstheme="minorHAnsi"/>
          <w:sz w:val="20"/>
          <w:szCs w:val="20"/>
        </w:rPr>
        <w:t>Organizacja oraz koordynacja szkolenia wolontariuszy Błękitnego Patrolu WWF w projekcie „Ochrona ssaków i ptaków morskich - kontynuacja” nr POIS.02.04.00-00-0042/18, w ramach działania 2.4 osi priorytetowej II Programu Operacyjnego Infrastruktura i Środowisko 2014-2020.</w:t>
      </w:r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  - z równoczesnym </w:t>
      </w: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7A284" w14:textId="77777777" w:rsidR="00C365E3" w:rsidRDefault="00C365E3">
      <w:r>
        <w:separator/>
      </w:r>
    </w:p>
  </w:endnote>
  <w:endnote w:type="continuationSeparator" w:id="0">
    <w:p w14:paraId="4B08A2D9" w14:textId="77777777" w:rsidR="00C365E3" w:rsidRDefault="00C3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0DB2D" w14:textId="77777777" w:rsidR="00C365E3" w:rsidRDefault="00C365E3">
      <w:r>
        <w:separator/>
      </w:r>
    </w:p>
  </w:footnote>
  <w:footnote w:type="continuationSeparator" w:id="0">
    <w:p w14:paraId="407DF548" w14:textId="77777777" w:rsidR="00C365E3" w:rsidRDefault="00C3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8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8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C1B59"/>
    <w:multiLevelType w:val="hybridMultilevel"/>
    <w:tmpl w:val="EAA69E28"/>
    <w:lvl w:ilvl="0" w:tplc="FFFFFFFF">
      <w:start w:val="1"/>
      <w:numFmt w:val="lowerLetter"/>
      <w:lvlText w:val="%1)"/>
      <w:lvlJc w:val="left"/>
      <w:pPr>
        <w:ind w:left="1406" w:hanging="360"/>
      </w:p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0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21418">
    <w:abstractNumId w:val="9"/>
  </w:num>
  <w:num w:numId="2" w16cid:durableId="1076711151">
    <w:abstractNumId w:val="1"/>
  </w:num>
  <w:num w:numId="3" w16cid:durableId="938368914">
    <w:abstractNumId w:val="4"/>
  </w:num>
  <w:num w:numId="4" w16cid:durableId="1685091668">
    <w:abstractNumId w:val="5"/>
  </w:num>
  <w:num w:numId="5" w16cid:durableId="617373946">
    <w:abstractNumId w:val="8"/>
  </w:num>
  <w:num w:numId="6" w16cid:durableId="1482231174">
    <w:abstractNumId w:val="0"/>
  </w:num>
  <w:num w:numId="7" w16cid:durableId="2036534052">
    <w:abstractNumId w:val="3"/>
  </w:num>
  <w:num w:numId="8" w16cid:durableId="620378120">
    <w:abstractNumId w:val="7"/>
  </w:num>
  <w:num w:numId="9" w16cid:durableId="1873373749">
    <w:abstractNumId w:val="10"/>
  </w:num>
  <w:num w:numId="10" w16cid:durableId="1290630713">
    <w:abstractNumId w:val="2"/>
  </w:num>
  <w:num w:numId="11" w16cid:durableId="92681502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1A74"/>
    <w:rsid w:val="0001583B"/>
    <w:rsid w:val="000170A9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0F5F03"/>
    <w:rsid w:val="00113A40"/>
    <w:rsid w:val="00122FFE"/>
    <w:rsid w:val="00130A16"/>
    <w:rsid w:val="00136716"/>
    <w:rsid w:val="00146D6B"/>
    <w:rsid w:val="00164F99"/>
    <w:rsid w:val="00165BC4"/>
    <w:rsid w:val="00181934"/>
    <w:rsid w:val="00187A88"/>
    <w:rsid w:val="0019085C"/>
    <w:rsid w:val="001A18B5"/>
    <w:rsid w:val="001B3CD6"/>
    <w:rsid w:val="001C0966"/>
    <w:rsid w:val="001D25BC"/>
    <w:rsid w:val="001E0624"/>
    <w:rsid w:val="001E3A48"/>
    <w:rsid w:val="001E462A"/>
    <w:rsid w:val="001F4C5E"/>
    <w:rsid w:val="00212B42"/>
    <w:rsid w:val="00224AFA"/>
    <w:rsid w:val="00233886"/>
    <w:rsid w:val="00233D21"/>
    <w:rsid w:val="00251FF1"/>
    <w:rsid w:val="002544CD"/>
    <w:rsid w:val="00262DC8"/>
    <w:rsid w:val="00265910"/>
    <w:rsid w:val="002730E5"/>
    <w:rsid w:val="002867AB"/>
    <w:rsid w:val="00286EA1"/>
    <w:rsid w:val="002A324D"/>
    <w:rsid w:val="002B2E92"/>
    <w:rsid w:val="002E05C6"/>
    <w:rsid w:val="002E0977"/>
    <w:rsid w:val="002E34E5"/>
    <w:rsid w:val="002E4CB0"/>
    <w:rsid w:val="002E5777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D7B03"/>
    <w:rsid w:val="003E45F6"/>
    <w:rsid w:val="003E5623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45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D4703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C36F5"/>
    <w:rsid w:val="005C44E9"/>
    <w:rsid w:val="005C5841"/>
    <w:rsid w:val="005F02E1"/>
    <w:rsid w:val="005F1DAA"/>
    <w:rsid w:val="006045C1"/>
    <w:rsid w:val="00611072"/>
    <w:rsid w:val="00617D1A"/>
    <w:rsid w:val="00625107"/>
    <w:rsid w:val="006253A2"/>
    <w:rsid w:val="00631773"/>
    <w:rsid w:val="00635A61"/>
    <w:rsid w:val="00635F5C"/>
    <w:rsid w:val="006448D6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41D9"/>
    <w:rsid w:val="006F741E"/>
    <w:rsid w:val="007070F4"/>
    <w:rsid w:val="00713914"/>
    <w:rsid w:val="00722CF0"/>
    <w:rsid w:val="00766B29"/>
    <w:rsid w:val="00771FB6"/>
    <w:rsid w:val="00774BFC"/>
    <w:rsid w:val="007823BF"/>
    <w:rsid w:val="00784A5F"/>
    <w:rsid w:val="007A0841"/>
    <w:rsid w:val="007C3EA7"/>
    <w:rsid w:val="007E1E20"/>
    <w:rsid w:val="007E210C"/>
    <w:rsid w:val="007E5248"/>
    <w:rsid w:val="007E5B91"/>
    <w:rsid w:val="007F1CB7"/>
    <w:rsid w:val="00810C09"/>
    <w:rsid w:val="00811EDC"/>
    <w:rsid w:val="00813283"/>
    <w:rsid w:val="00817961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977D2"/>
    <w:rsid w:val="008B32A5"/>
    <w:rsid w:val="008C0306"/>
    <w:rsid w:val="008E087D"/>
    <w:rsid w:val="008E4ACF"/>
    <w:rsid w:val="008E55CA"/>
    <w:rsid w:val="008F03E6"/>
    <w:rsid w:val="008F52F4"/>
    <w:rsid w:val="00901FAD"/>
    <w:rsid w:val="0091192D"/>
    <w:rsid w:val="0091770A"/>
    <w:rsid w:val="0093659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A61CD"/>
    <w:rsid w:val="00AB01A6"/>
    <w:rsid w:val="00AB2190"/>
    <w:rsid w:val="00AC4744"/>
    <w:rsid w:val="00AC7532"/>
    <w:rsid w:val="00AC7FC3"/>
    <w:rsid w:val="00AE25EC"/>
    <w:rsid w:val="00AF1249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74628"/>
    <w:rsid w:val="00B874DB"/>
    <w:rsid w:val="00B92FBC"/>
    <w:rsid w:val="00BB0456"/>
    <w:rsid w:val="00BB7BBB"/>
    <w:rsid w:val="00BC548C"/>
    <w:rsid w:val="00BC586B"/>
    <w:rsid w:val="00BC7F5A"/>
    <w:rsid w:val="00BD08A3"/>
    <w:rsid w:val="00BD5928"/>
    <w:rsid w:val="00BE1A11"/>
    <w:rsid w:val="00BE515F"/>
    <w:rsid w:val="00BF4F12"/>
    <w:rsid w:val="00C02233"/>
    <w:rsid w:val="00C06BB1"/>
    <w:rsid w:val="00C17695"/>
    <w:rsid w:val="00C2259F"/>
    <w:rsid w:val="00C3452B"/>
    <w:rsid w:val="00C365E3"/>
    <w:rsid w:val="00C37D05"/>
    <w:rsid w:val="00C53E81"/>
    <w:rsid w:val="00C5701E"/>
    <w:rsid w:val="00C649AC"/>
    <w:rsid w:val="00C72C7E"/>
    <w:rsid w:val="00C731C8"/>
    <w:rsid w:val="00C73BF1"/>
    <w:rsid w:val="00C801C8"/>
    <w:rsid w:val="00C86255"/>
    <w:rsid w:val="00C86375"/>
    <w:rsid w:val="00C878DB"/>
    <w:rsid w:val="00C8795E"/>
    <w:rsid w:val="00C925CE"/>
    <w:rsid w:val="00CA4554"/>
    <w:rsid w:val="00CB5C75"/>
    <w:rsid w:val="00CC02F7"/>
    <w:rsid w:val="00CC1551"/>
    <w:rsid w:val="00CD31F6"/>
    <w:rsid w:val="00CD7BCF"/>
    <w:rsid w:val="00CE0EAB"/>
    <w:rsid w:val="00CE4230"/>
    <w:rsid w:val="00CF29E4"/>
    <w:rsid w:val="00D0230A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C1601"/>
    <w:rsid w:val="00DC35DF"/>
    <w:rsid w:val="00DC39A0"/>
    <w:rsid w:val="00DD2D87"/>
    <w:rsid w:val="00DF7FA8"/>
    <w:rsid w:val="00E04CCA"/>
    <w:rsid w:val="00E05AF5"/>
    <w:rsid w:val="00E0655D"/>
    <w:rsid w:val="00E22200"/>
    <w:rsid w:val="00E223F9"/>
    <w:rsid w:val="00E241BB"/>
    <w:rsid w:val="00E41E16"/>
    <w:rsid w:val="00E65381"/>
    <w:rsid w:val="00E66C68"/>
    <w:rsid w:val="00E84C69"/>
    <w:rsid w:val="00E93298"/>
    <w:rsid w:val="00E9778F"/>
    <w:rsid w:val="00E97A9C"/>
    <w:rsid w:val="00EA1840"/>
    <w:rsid w:val="00EB6617"/>
    <w:rsid w:val="00EC7274"/>
    <w:rsid w:val="00ED55FD"/>
    <w:rsid w:val="00ED6DA0"/>
    <w:rsid w:val="00EE0500"/>
    <w:rsid w:val="00EE4404"/>
    <w:rsid w:val="00EE6958"/>
    <w:rsid w:val="00EF4853"/>
    <w:rsid w:val="00EF5D54"/>
    <w:rsid w:val="00EF6FDE"/>
    <w:rsid w:val="00F02FCF"/>
    <w:rsid w:val="00F051B8"/>
    <w:rsid w:val="00F07185"/>
    <w:rsid w:val="00F11294"/>
    <w:rsid w:val="00F24E6F"/>
    <w:rsid w:val="00F36FAF"/>
    <w:rsid w:val="00F40C08"/>
    <w:rsid w:val="00F4753B"/>
    <w:rsid w:val="00F505A9"/>
    <w:rsid w:val="00F56ED9"/>
    <w:rsid w:val="00F75835"/>
    <w:rsid w:val="00F769C1"/>
    <w:rsid w:val="00F83C9C"/>
    <w:rsid w:val="00F91E9C"/>
    <w:rsid w:val="00FA072B"/>
    <w:rsid w:val="00FA4C73"/>
    <w:rsid w:val="00FC2E02"/>
    <w:rsid w:val="00FC30B4"/>
    <w:rsid w:val="00FC54DD"/>
    <w:rsid w:val="00FD176E"/>
    <w:rsid w:val="00FE06F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EE6958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30C42DB7-3605-4C28-A0C4-E5AD52A26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</TotalTime>
  <Pages>7</Pages>
  <Words>1613</Words>
  <Characters>9678</Characters>
  <Application>Microsoft Office Word</Application>
  <DocSecurity>0</DocSecurity>
  <Lines>80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11269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Dominika Wojcieszek</cp:lastModifiedBy>
  <cp:revision>2</cp:revision>
  <cp:lastPrinted>2011-06-17T08:44:00Z</cp:lastPrinted>
  <dcterms:created xsi:type="dcterms:W3CDTF">2022-07-27T10:06:00Z</dcterms:created>
  <dcterms:modified xsi:type="dcterms:W3CDTF">2022-07-27T10:06:00Z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