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C925CE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C925CE">
        <w:rPr>
          <w:b/>
          <w:bCs/>
          <w:i/>
          <w:iCs/>
          <w:lang w:val="pl-PL"/>
        </w:rPr>
        <w:t>Z</w:t>
      </w:r>
      <w:r w:rsidRPr="00C925CE">
        <w:rPr>
          <w:b/>
          <w:bCs/>
          <w:i/>
          <w:lang w:val="pl-PL"/>
        </w:rPr>
        <w:t>ałącznik nr 2</w:t>
      </w:r>
    </w:p>
    <w:p w14:paraId="6E5B0302" w14:textId="77777777" w:rsidR="00BF4F12" w:rsidRPr="00C925CE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C925CE">
        <w:rPr>
          <w:lang w:val="pl-PL"/>
        </w:rPr>
        <w:t>Wzór Formularza Oferty</w:t>
      </w:r>
    </w:p>
    <w:p w14:paraId="348F5E3C" w14:textId="77777777" w:rsidR="003669A5" w:rsidRPr="00C925CE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77777777" w:rsidR="00BF4F12" w:rsidRPr="00C925CE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36A5F69C" w:rsidR="00B26D85" w:rsidRPr="00C925CE" w:rsidRDefault="00492F65" w:rsidP="00AB2190">
      <w:pPr>
        <w:spacing w:line="276" w:lineRule="auto"/>
        <w:jc w:val="center"/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</w:pPr>
      <w:bookmarkStart w:id="0" w:name="_Hlk83998236"/>
      <w:r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bookmarkStart w:id="1" w:name="_Hlk97800804"/>
      <w:bookmarkEnd w:id="0"/>
      <w:r w:rsidR="000E049C" w:rsidRPr="00C925CE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organizację szkolenia i/lub zapewnienie wyżywienia podczas lokalnych szkoleń dla wolontariuszy Błękitnego Patrolu WWF </w:t>
      </w:r>
      <w:r w:rsidR="000E049C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w projekcie „Ochrona ssaków i ptaków morskich - kontynuacja” nr POIS.02.04.00-00-0042/18, w ramach działania 2.4 osi priorytetowej II Programu Operacyjnego Infrastruktura i Środowisko 2014-2020</w:t>
      </w:r>
      <w:bookmarkEnd w:id="1"/>
      <w:r w:rsidR="00AB2190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>.</w:t>
      </w:r>
    </w:p>
    <w:p w14:paraId="5BD4B9E1" w14:textId="77777777" w:rsidR="00AB2190" w:rsidRPr="00C925CE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1B5D4345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bookmarkStart w:id="2" w:name="_Hlk97800850"/>
      <w:r w:rsidR="00C925CE" w:rsidRPr="00C925CE">
        <w:rPr>
          <w:rFonts w:ascii="Calibri" w:eastAsia="Calibri" w:hAnsi="Calibri" w:cs="Calibri"/>
          <w:sz w:val="22"/>
          <w:szCs w:val="22"/>
          <w:lang w:val="pl-PL"/>
        </w:rPr>
        <w:t>1/</w:t>
      </w:r>
      <w:r w:rsidRPr="00C925CE">
        <w:rPr>
          <w:rFonts w:ascii="Calibri" w:eastAsia="Calibri" w:hAnsi="Calibri" w:cs="Calibri"/>
          <w:sz w:val="22"/>
          <w:szCs w:val="22"/>
          <w:lang w:val="pl-PL"/>
        </w:rPr>
        <w:t>DW/03/2022 z dn. 14.03.2022 r.</w:t>
      </w:r>
      <w:bookmarkEnd w:id="2"/>
      <w:r w:rsidRPr="00C925CE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Pr="00C925CE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216EE7A" w14:textId="0AB27E1D" w:rsidR="003321E6" w:rsidRPr="00C925CE" w:rsidRDefault="003321E6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C925CE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C925CE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Wykonawca uzupełnia Formularz ofertowy na te Części, na które składa ofertę.  </w:t>
      </w:r>
    </w:p>
    <w:p w14:paraId="14C76BF4" w14:textId="77777777" w:rsidR="00BF4F12" w:rsidRPr="00C925CE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C925CE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 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BC548C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C925CE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C925CE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C925CE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C925CE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C925CE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C925CE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C925CE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32C9765E" w:rsidR="00C06BB1" w:rsidRPr="00C925CE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 </w:t>
      </w:r>
      <w:r w:rsidR="00402206" w:rsidRPr="00C925CE">
        <w:rPr>
          <w:rFonts w:ascii="Calibri" w:eastAsia="Calibri" w:hAnsi="Calibri" w:cs="Calibri"/>
          <w:b/>
          <w:i/>
          <w:iCs/>
          <w:sz w:val="22"/>
          <w:szCs w:val="22"/>
          <w:lang w:val="pl-PL"/>
        </w:rPr>
        <w:t xml:space="preserve">na </w:t>
      </w:r>
      <w:r w:rsidR="00AB01A6" w:rsidRPr="00C925CE">
        <w:rPr>
          <w:rFonts w:ascii="Calibri" w:hAnsi="Calibri" w:cs="Calibri"/>
          <w:b/>
          <w:bCs/>
          <w:i/>
          <w:iCs/>
          <w:color w:val="000000"/>
          <w:sz w:val="22"/>
          <w:szCs w:val="22"/>
          <w:lang w:val="pl-PL"/>
        </w:rPr>
        <w:t>organizację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3321E6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, </w:t>
      </w:r>
      <w:r w:rsidR="003321E6" w:rsidRPr="00C925CE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Zamawiającego: </w:t>
      </w:r>
      <w:r w:rsidR="00C925CE" w:rsidRPr="00C925CE">
        <w:rPr>
          <w:rFonts w:ascii="Calibri" w:eastAsia="Calibri" w:hAnsi="Calibri" w:cs="Calibri"/>
          <w:sz w:val="22"/>
          <w:szCs w:val="22"/>
          <w:lang w:val="pl-PL"/>
        </w:rPr>
        <w:t>1</w:t>
      </w:r>
      <w:r w:rsidR="00AB01A6" w:rsidRPr="00C925CE">
        <w:rPr>
          <w:rFonts w:ascii="Calibri" w:eastAsia="Calibri" w:hAnsi="Calibri" w:cs="Calibri"/>
          <w:sz w:val="22"/>
          <w:szCs w:val="22"/>
          <w:lang w:val="pl-PL"/>
        </w:rPr>
        <w:t>/DW/03/2022 z dn. 14.03.2022 r.</w:t>
      </w:r>
      <w:r w:rsidR="00081FE2" w:rsidRPr="00C925C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C925C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2ADFBD54" w14:textId="77777777" w:rsidR="00C06BB1" w:rsidRPr="00C925CE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646F01AD" w14:textId="19471D46" w:rsidR="009B169E" w:rsidRPr="00C925CE" w:rsidRDefault="00C06BB1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Oferuję realizację przedmiotu zamówienia 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w </w:t>
      </w:r>
      <w:r w:rsidR="00F505A9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C</w:t>
      </w:r>
      <w:r w:rsidR="00885CFF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zęści </w:t>
      </w:r>
      <w:r w:rsidR="00AB2190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1</w:t>
      </w:r>
      <w:r w:rsidR="007E1E20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(organizację szkolenia dla lokalnej grupy wolontariuszy z obszaru: Świnoujście - Kołobrzeg (z wyłączeniem Kołobrzegu), w dniu 23 kwietnia 2022 r.)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za wynagrodzenie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m</w:t>
      </w:r>
      <w:r w:rsidR="007E1E20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w następującej kwocie określonej za organizację szkolenia dla jednej osoby:</w:t>
      </w:r>
    </w:p>
    <w:p w14:paraId="11A0329A" w14:textId="77777777" w:rsidR="009B169E" w:rsidRPr="00C925CE" w:rsidRDefault="009B169E" w:rsidP="009B169E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9B169E" w:rsidRPr="00C925CE" w14:paraId="0491C664" w14:textId="77777777" w:rsidTr="00074F2B">
        <w:tc>
          <w:tcPr>
            <w:tcW w:w="4663" w:type="dxa"/>
            <w:shd w:val="clear" w:color="auto" w:fill="auto"/>
          </w:tcPr>
          <w:p w14:paraId="49C1EEE0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2FF5D24E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9B169E" w:rsidRPr="00C925CE" w14:paraId="7906E32B" w14:textId="77777777" w:rsidTr="00074F2B">
        <w:tc>
          <w:tcPr>
            <w:tcW w:w="4663" w:type="dxa"/>
            <w:shd w:val="clear" w:color="auto" w:fill="auto"/>
          </w:tcPr>
          <w:p w14:paraId="6774ABD0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01F04154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9B169E" w:rsidRPr="00C925CE" w14:paraId="3E5EAC84" w14:textId="77777777" w:rsidTr="00074F2B">
        <w:tc>
          <w:tcPr>
            <w:tcW w:w="4663" w:type="dxa"/>
            <w:shd w:val="clear" w:color="auto" w:fill="auto"/>
          </w:tcPr>
          <w:p w14:paraId="1845D68C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4A446EE2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10D2AAE" w14:textId="77777777" w:rsidR="00885CFF" w:rsidRPr="00C925CE" w:rsidRDefault="00885CFF" w:rsidP="009B169E">
      <w:pPr>
        <w:contextualSpacing/>
        <w:jc w:val="both"/>
        <w:rPr>
          <w:rFonts w:ascii="Calibri" w:eastAsia="Calibri" w:hAnsi="Calibri" w:cs="Calibri"/>
          <w:bCs/>
          <w:i/>
          <w:color w:val="000000"/>
          <w:sz w:val="22"/>
          <w:szCs w:val="22"/>
          <w:lang w:val="pl-PL"/>
        </w:rPr>
      </w:pPr>
    </w:p>
    <w:p w14:paraId="1C115F29" w14:textId="583ABFF9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Oferuję realizację przedmiotu zamówienia w Części 2 (</w:t>
      </w:r>
      <w:r w:rsidRPr="00C925CE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 xml:space="preserve">przygotowanie ciepłego posiłku (obiadu) dla lokalnej grupy wolontariuszy z obszaru: Kołobrzeg - granica województw zachodniopomorskiego i </w:t>
      </w:r>
      <w:r w:rsidRPr="00C925CE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lastRenderedPageBreak/>
        <w:t xml:space="preserve">pomorskiego, w dniu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9 kwietnia 2022 r.) za wynagrodzenie w 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następującej kwocie określonej za przygotowanie ciepłego posiłku dla 1 osoby: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:</w:t>
      </w:r>
    </w:p>
    <w:p w14:paraId="617C7871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C925CE" w14:paraId="27F3CB35" w14:textId="77777777" w:rsidTr="00523C21">
        <w:tc>
          <w:tcPr>
            <w:tcW w:w="4663" w:type="dxa"/>
            <w:shd w:val="clear" w:color="auto" w:fill="auto"/>
          </w:tcPr>
          <w:p w14:paraId="7F256B00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5986EB0A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764FB0A7" w14:textId="77777777" w:rsidTr="00523C21">
        <w:tc>
          <w:tcPr>
            <w:tcW w:w="4663" w:type="dxa"/>
            <w:shd w:val="clear" w:color="auto" w:fill="auto"/>
          </w:tcPr>
          <w:p w14:paraId="4EC76B4C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536C218B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0DA5E28D" w14:textId="77777777" w:rsidTr="00523C21">
        <w:tc>
          <w:tcPr>
            <w:tcW w:w="4663" w:type="dxa"/>
            <w:shd w:val="clear" w:color="auto" w:fill="auto"/>
          </w:tcPr>
          <w:p w14:paraId="6A38EABB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2491EFB6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2FE8D1F6" w14:textId="60E3A07A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Oferuję realizację przedmiotu zamówienia w Części 3 (</w:t>
      </w:r>
      <w:r w:rsidRPr="00C925CE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 xml:space="preserve">przygotowanie prowiantu na wynos oraz ciepłego posiłku (obiadu) dla lokalnej grupy wolontariuszy z obszaru: granica województw zachodniopomorskiego i pomorskiego  - Białogóra 153kmb, w dniu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3 kwietnia 2022 r.) za wynagrodzenie 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w następującej kwocie określonej za przygotowanie prowiantu na wynos oraz ciepłego posiłku (obiadu) dla 1 osoby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:</w:t>
      </w:r>
    </w:p>
    <w:p w14:paraId="11CB8843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C925CE" w14:paraId="4CEEFD01" w14:textId="77777777" w:rsidTr="00523C21">
        <w:tc>
          <w:tcPr>
            <w:tcW w:w="4663" w:type="dxa"/>
            <w:shd w:val="clear" w:color="auto" w:fill="auto"/>
          </w:tcPr>
          <w:p w14:paraId="4837272A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06E65246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146E27D0" w14:textId="77777777" w:rsidTr="00523C21">
        <w:tc>
          <w:tcPr>
            <w:tcW w:w="4663" w:type="dxa"/>
            <w:shd w:val="clear" w:color="auto" w:fill="auto"/>
          </w:tcPr>
          <w:p w14:paraId="076CE456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778069F7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0BD30D3B" w14:textId="77777777" w:rsidTr="00523C21">
        <w:tc>
          <w:tcPr>
            <w:tcW w:w="4663" w:type="dxa"/>
            <w:shd w:val="clear" w:color="auto" w:fill="auto"/>
          </w:tcPr>
          <w:p w14:paraId="60FA0C6F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73BBEF2A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38B5C239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544726EB" w14:textId="17904D2D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Oferuję realizację przedmiotu zamówienia w Części 4 (</w:t>
      </w:r>
      <w:r w:rsidRPr="00C925CE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 xml:space="preserve">zapewnienie ciepłego posiłku (obiadu) dla lokalnej grupy wolontariuszy z obszaru: Białogóra 153kmb – Rzucewo (Kapliczka), w dniu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27 marca 2022 r.) za wynagrodzenie 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w następującej kwocie określonej za zapewnienie ciepłego posiłku (obiadu)  dla 1 osoby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:</w:t>
      </w:r>
    </w:p>
    <w:p w14:paraId="48ACF59D" w14:textId="77777777" w:rsidR="007E1E20" w:rsidRPr="00C925CE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7E1E20" w:rsidRPr="00C925CE" w14:paraId="2B937449" w14:textId="77777777" w:rsidTr="00523C21">
        <w:tc>
          <w:tcPr>
            <w:tcW w:w="4663" w:type="dxa"/>
            <w:shd w:val="clear" w:color="auto" w:fill="auto"/>
          </w:tcPr>
          <w:p w14:paraId="2E57659F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69E25994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7A5B22B3" w14:textId="77777777" w:rsidTr="00523C21">
        <w:tc>
          <w:tcPr>
            <w:tcW w:w="4663" w:type="dxa"/>
            <w:shd w:val="clear" w:color="auto" w:fill="auto"/>
          </w:tcPr>
          <w:p w14:paraId="52E0CF1D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15766707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7E1E20" w:rsidRPr="00C925CE" w14:paraId="369C1410" w14:textId="77777777" w:rsidTr="00523C21">
        <w:tc>
          <w:tcPr>
            <w:tcW w:w="4663" w:type="dxa"/>
            <w:shd w:val="clear" w:color="auto" w:fill="auto"/>
          </w:tcPr>
          <w:p w14:paraId="154F1ED9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175F1B04" w14:textId="77777777" w:rsidR="007E1E20" w:rsidRPr="00C925CE" w:rsidRDefault="007E1E20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5EC20503" w14:textId="77777777" w:rsidR="007E1E20" w:rsidRPr="00C925CE" w:rsidRDefault="007E1E20" w:rsidP="00885CFF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012B302E" w14:textId="15ED7D8F" w:rsidR="00885CFF" w:rsidRPr="00C925CE" w:rsidRDefault="00885CFF" w:rsidP="00885CFF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  <w:bookmarkStart w:id="3" w:name="_Hlk97802656"/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Oferuję realizację przedmiotu zamówienia w </w:t>
      </w:r>
      <w:r w:rsidR="00F505A9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C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zęści </w:t>
      </w:r>
      <w:r w:rsidR="007E1E20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5 (z</w:t>
      </w:r>
      <w:r w:rsidR="007E1E20" w:rsidRPr="00C925CE">
        <w:rPr>
          <w:rFonts w:ascii="Calibri" w:eastAsia="Calibri" w:hAnsi="Calibri" w:cs="Calibri"/>
          <w:b/>
          <w:bCs/>
          <w:iCs/>
          <w:color w:val="000000"/>
          <w:sz w:val="22"/>
          <w:szCs w:val="22"/>
          <w:lang w:val="pl-PL"/>
        </w:rPr>
        <w:t xml:space="preserve">apewnienie ciepłego posiłku (obiadu) dla lokalnej grupy wolontariuszy z obszaru: Rzucewo (Kapliczka) – Gdańsk-Świbno, w dniu </w:t>
      </w:r>
      <w:r w:rsidR="007E1E20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9 kwietnia 2022 r.</w:t>
      </w:r>
      <w:r w:rsidR="000F4EF3"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) </w:t>
      </w:r>
      <w:r w:rsidRPr="00C925CE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>za wynagrodzenie</w:t>
      </w:r>
      <w:r w:rsidR="00EE6958"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  <w:t xml:space="preserve"> w następującej kwocie określonej za zapewnienie ciepłego posiłku (obiadu) dla 1 osoby:</w:t>
      </w:r>
    </w:p>
    <w:p w14:paraId="70E3F574" w14:textId="77777777" w:rsidR="00885CFF" w:rsidRPr="00C925CE" w:rsidRDefault="00885CFF" w:rsidP="00885CFF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16"/>
          <w:szCs w:val="16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9B169E" w:rsidRPr="00C925CE" w14:paraId="79CB3E00" w14:textId="77777777" w:rsidTr="00074F2B">
        <w:tc>
          <w:tcPr>
            <w:tcW w:w="4663" w:type="dxa"/>
            <w:shd w:val="clear" w:color="auto" w:fill="auto"/>
          </w:tcPr>
          <w:p w14:paraId="744C4B70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2DF70D70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9B169E" w:rsidRPr="00C925CE" w14:paraId="47790D59" w14:textId="77777777" w:rsidTr="00074F2B">
        <w:tc>
          <w:tcPr>
            <w:tcW w:w="4663" w:type="dxa"/>
            <w:shd w:val="clear" w:color="auto" w:fill="auto"/>
          </w:tcPr>
          <w:p w14:paraId="05168EAC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D6C1BF3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9B169E" w:rsidRPr="00C925CE" w14:paraId="7E3FEB92" w14:textId="77777777" w:rsidTr="00074F2B">
        <w:tc>
          <w:tcPr>
            <w:tcW w:w="4663" w:type="dxa"/>
            <w:shd w:val="clear" w:color="auto" w:fill="auto"/>
          </w:tcPr>
          <w:p w14:paraId="0A01E188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C925C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0535DBDA" w14:textId="77777777" w:rsidR="009B169E" w:rsidRPr="00C925CE" w:rsidRDefault="009B169E" w:rsidP="00074F2B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bookmarkEnd w:id="3"/>
    </w:tbl>
    <w:p w14:paraId="7CD28D57" w14:textId="77777777" w:rsidR="000F4EF3" w:rsidRPr="00C925CE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1FD2F90E" w14:textId="1215BC36" w:rsidR="000F4EF3" w:rsidRPr="00C925CE" w:rsidRDefault="000F4EF3" w:rsidP="000F4EF3">
      <w:pPr>
        <w:pStyle w:val="Tekstpodstawowy"/>
        <w:spacing w:after="240"/>
        <w:jc w:val="both"/>
        <w:rPr>
          <w:b/>
          <w:lang w:val="pl-PL"/>
        </w:rPr>
      </w:pPr>
      <w:r w:rsidRPr="00C925CE">
        <w:rPr>
          <w:b/>
          <w:lang w:val="pl-PL"/>
        </w:rPr>
        <w:t xml:space="preserve">Oferuję realizację przedmiotu zamówienia w Części 6 (zapewnienie ciepłego posiłku (obiadu) dla lokalnej grupy wolontariuszy z obszaru:   Mikoszewo – Piaski, w dniu </w:t>
      </w:r>
      <w:r w:rsidRPr="00C925CE">
        <w:rPr>
          <w:b/>
          <w:bCs/>
          <w:lang w:val="pl-PL"/>
        </w:rPr>
        <w:t>26 marca 2022 r.</w:t>
      </w:r>
      <w:r w:rsidRPr="00C925CE">
        <w:rPr>
          <w:b/>
          <w:lang w:val="pl-PL"/>
        </w:rPr>
        <w:t xml:space="preserve">) za wynagrodzenie </w:t>
      </w:r>
      <w:r w:rsidR="00EE6958">
        <w:rPr>
          <w:b/>
          <w:lang w:val="pl-PL"/>
        </w:rPr>
        <w:t xml:space="preserve"> w następującej kwocie określonej za zapewnienie ciepłego posiłku </w:t>
      </w:r>
      <w:r w:rsidR="008977D2">
        <w:rPr>
          <w:b/>
          <w:lang w:val="pl-PL"/>
        </w:rPr>
        <w:t>(obiadu) dla 1 osoby</w:t>
      </w:r>
      <w:r w:rsidRPr="00C925CE">
        <w:rPr>
          <w:b/>
          <w:lang w:val="pl-PL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F4EF3" w:rsidRPr="00C925CE" w14:paraId="661F5939" w14:textId="77777777" w:rsidTr="00523C21">
        <w:tc>
          <w:tcPr>
            <w:tcW w:w="4663" w:type="dxa"/>
            <w:shd w:val="clear" w:color="auto" w:fill="auto"/>
          </w:tcPr>
          <w:p w14:paraId="7BA94DB2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  <w:r w:rsidRPr="00C925CE">
              <w:rPr>
                <w:b/>
                <w:lang w:val="pl-PL"/>
              </w:rPr>
              <w:t xml:space="preserve">Centa netto (zł) </w:t>
            </w:r>
          </w:p>
        </w:tc>
        <w:tc>
          <w:tcPr>
            <w:tcW w:w="4663" w:type="dxa"/>
            <w:shd w:val="clear" w:color="auto" w:fill="auto"/>
          </w:tcPr>
          <w:p w14:paraId="2916AE09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</w:p>
        </w:tc>
      </w:tr>
      <w:tr w:rsidR="000F4EF3" w:rsidRPr="00C925CE" w14:paraId="15C9BE2A" w14:textId="77777777" w:rsidTr="00523C21">
        <w:tc>
          <w:tcPr>
            <w:tcW w:w="4663" w:type="dxa"/>
            <w:shd w:val="clear" w:color="auto" w:fill="auto"/>
          </w:tcPr>
          <w:p w14:paraId="5BAEC442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  <w:r w:rsidRPr="00C925CE">
              <w:rPr>
                <w:b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5AAC0F09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</w:p>
        </w:tc>
      </w:tr>
      <w:tr w:rsidR="000F4EF3" w:rsidRPr="00C925CE" w14:paraId="28A7EB63" w14:textId="77777777" w:rsidTr="00523C21">
        <w:tc>
          <w:tcPr>
            <w:tcW w:w="4663" w:type="dxa"/>
            <w:shd w:val="clear" w:color="auto" w:fill="auto"/>
          </w:tcPr>
          <w:p w14:paraId="77910854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  <w:r w:rsidRPr="00C925CE">
              <w:rPr>
                <w:b/>
                <w:lang w:val="pl-PL"/>
              </w:rPr>
              <w:t xml:space="preserve">Cena brutto (zł) </w:t>
            </w:r>
          </w:p>
        </w:tc>
        <w:tc>
          <w:tcPr>
            <w:tcW w:w="4663" w:type="dxa"/>
            <w:shd w:val="clear" w:color="auto" w:fill="auto"/>
          </w:tcPr>
          <w:p w14:paraId="11F96BC4" w14:textId="77777777" w:rsidR="000F4EF3" w:rsidRPr="00C925CE" w:rsidRDefault="000F4EF3" w:rsidP="000F4EF3">
            <w:pPr>
              <w:pStyle w:val="Tekstpodstawowy"/>
              <w:rPr>
                <w:b/>
                <w:lang w:val="pl-PL"/>
              </w:rPr>
            </w:pPr>
          </w:p>
        </w:tc>
      </w:tr>
    </w:tbl>
    <w:p w14:paraId="7957DA63" w14:textId="77777777" w:rsidR="000F4EF3" w:rsidRPr="00C925CE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753D34C6" w14:textId="3A61F702" w:rsidR="00835330" w:rsidRPr="00C925CE" w:rsidRDefault="00835330" w:rsidP="00835330">
      <w:pPr>
        <w:pStyle w:val="Tekstpodstawowy"/>
        <w:rPr>
          <w:i/>
          <w:sz w:val="18"/>
          <w:szCs w:val="18"/>
          <w:lang w:val="pl-PL"/>
        </w:rPr>
      </w:pPr>
      <w:r w:rsidRPr="00C925CE">
        <w:rPr>
          <w:i/>
          <w:sz w:val="18"/>
          <w:szCs w:val="18"/>
          <w:lang w:val="pl-PL"/>
        </w:rPr>
        <w:t xml:space="preserve">* CENA OFERTOWA stanowi wynagrodzenie, które uwzględnia wszystkie koszty związane z realizacją przedmiotu zamówienia </w:t>
      </w:r>
      <w:r w:rsidRPr="00C925CE">
        <w:rPr>
          <w:i/>
          <w:sz w:val="18"/>
          <w:szCs w:val="18"/>
          <w:lang w:val="pl-PL"/>
        </w:rPr>
        <w:lastRenderedPageBreak/>
        <w:t>zgodnie z opisem przedmiotu zamówienia.</w:t>
      </w:r>
    </w:p>
    <w:p w14:paraId="481E9022" w14:textId="77777777" w:rsidR="001A18B5" w:rsidRPr="00C925CE" w:rsidRDefault="001A18B5" w:rsidP="00BF4F12">
      <w:pPr>
        <w:pStyle w:val="Nagwek1"/>
        <w:tabs>
          <w:tab w:val="left" w:pos="9639"/>
        </w:tabs>
        <w:ind w:left="0" w:right="85" w:firstLine="0"/>
        <w:jc w:val="both"/>
        <w:rPr>
          <w:sz w:val="12"/>
          <w:szCs w:val="12"/>
          <w:u w:val="single"/>
          <w:lang w:val="pl-PL"/>
        </w:rPr>
      </w:pPr>
    </w:p>
    <w:p w14:paraId="578C3A19" w14:textId="77777777" w:rsidR="00BF4F12" w:rsidRPr="00C925CE" w:rsidRDefault="00BF4F12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iCs/>
          <w:color w:val="000000"/>
          <w:sz w:val="22"/>
          <w:szCs w:val="22"/>
          <w:lang w:val="pl-PL"/>
        </w:rPr>
        <w:t>Oświadczam, że:</w:t>
      </w:r>
    </w:p>
    <w:p w14:paraId="399DB171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Zrealizuję zamówienie zgodnie z wszystkimi warunkami zawartymi w </w:t>
      </w:r>
      <w:r w:rsidR="00F505A9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dokumentach.</w:t>
      </w:r>
    </w:p>
    <w:p w14:paraId="71AD0627" w14:textId="77777777" w:rsidR="00C06BB1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C925CE" w:rsidRDefault="00F505A9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4" w:name="_Hlk83567990"/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4"/>
    <w:p w14:paraId="333D33DA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4DFAFE79" w14:textId="77777777" w:rsidR="00BF4F12" w:rsidRPr="00C925CE" w:rsidRDefault="00BF4F12" w:rsidP="00E93298">
      <w:pPr>
        <w:numPr>
          <w:ilvl w:val="0"/>
          <w:numId w:val="2"/>
        </w:numPr>
        <w:spacing w:line="276" w:lineRule="auto"/>
        <w:ind w:left="426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C925CE" w:rsidRDefault="00BF4F12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C925CE" w:rsidRDefault="008F03E6" w:rsidP="00E93298">
      <w:pPr>
        <w:numPr>
          <w:ilvl w:val="0"/>
          <w:numId w:val="9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C925CE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C925CE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C925CE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C925CE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C925CE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C925CE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C925CE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C925CE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C925CE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C925CE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C925CE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C925CE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C925CE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C925CE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C925CE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C925CE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C925CE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C925CE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Pr="00C925CE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C925CE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4D43787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F3C9F49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8CCF983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810CA40" w14:textId="77777777" w:rsidR="000F4EF3" w:rsidRPr="00C925CE" w:rsidRDefault="000F4EF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5A8CD694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490AC38C" w14:textId="77777777" w:rsidR="00FA4C73" w:rsidRPr="00C925CE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5" w:name="_Hlk40442351"/>
    </w:p>
    <w:p w14:paraId="420C3DF4" w14:textId="77777777" w:rsidR="00FA4C73" w:rsidRPr="00C925CE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03A82ED8" w:rsidR="00A51E9C" w:rsidRPr="00C925CE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C925CE">
        <w:rPr>
          <w:rFonts w:eastAsia="Times New Roman"/>
          <w:color w:val="000000"/>
          <w:lang w:val="pl-PL"/>
        </w:rPr>
        <w:t>Dotyczy</w:t>
      </w:r>
      <w:r w:rsidR="00A51E9C" w:rsidRPr="00C925CE">
        <w:rPr>
          <w:rFonts w:eastAsia="Times New Roman"/>
          <w:color w:val="000000"/>
          <w:lang w:val="pl-PL"/>
        </w:rPr>
        <w:t>: Z</w:t>
      </w:r>
      <w:r w:rsidRPr="00C925CE">
        <w:rPr>
          <w:rFonts w:eastAsia="Times New Roman"/>
          <w:color w:val="000000"/>
          <w:lang w:val="pl-PL"/>
        </w:rPr>
        <w:t>apytania ofertowego</w:t>
      </w:r>
      <w:r w:rsidR="00324B5C" w:rsidRPr="00C925CE">
        <w:rPr>
          <w:rFonts w:eastAsia="Times New Roman"/>
          <w:color w:val="000000"/>
          <w:lang w:val="pl-PL"/>
        </w:rPr>
        <w:t xml:space="preserve"> </w:t>
      </w:r>
      <w:r w:rsidR="00181934" w:rsidRPr="00C925CE">
        <w:rPr>
          <w:i/>
          <w:iCs/>
          <w:lang w:val="pl-PL"/>
        </w:rPr>
        <w:t>na organizację szkolenia i/lub zapewnienie wyżywienia podczas lokalnych szkoleń dla wolontariuszy Błękitnego Patrolu WWF w projekcie „Ochrona ssaków i ptaków morskich - kontynuacja” nr POIS.02.04.00-00-0042/18, w ramach działania 2.4 osi priorytetowej II Programu Operacyjnego Infrastruktura i Środowisko 2014-2020</w:t>
      </w:r>
      <w:r w:rsidR="000C3132" w:rsidRPr="00C925CE">
        <w:rPr>
          <w:rStyle w:val="fontstyle21"/>
          <w:rFonts w:ascii="Calibri" w:hAnsi="Calibri"/>
          <w:b/>
          <w:bCs/>
          <w:i w:val="0"/>
          <w:iCs w:val="0"/>
          <w:lang w:val="pl-PL"/>
        </w:rPr>
        <w:t>.</w:t>
      </w:r>
    </w:p>
    <w:p w14:paraId="3845D4EF" w14:textId="77777777" w:rsidR="00EA1840" w:rsidRPr="00C925CE" w:rsidRDefault="00EA1840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6A06B8ED" w14:textId="77777777" w:rsidR="00FA4C73" w:rsidRPr="00C925CE" w:rsidRDefault="00FA4C73" w:rsidP="00FA4C73">
      <w:pPr>
        <w:pStyle w:val="Tekstpodstawowy"/>
        <w:spacing w:before="10" w:line="276" w:lineRule="auto"/>
        <w:jc w:val="center"/>
        <w:rPr>
          <w:lang w:val="pl-PL"/>
        </w:rPr>
      </w:pPr>
      <w:r w:rsidRPr="00C925CE">
        <w:rPr>
          <w:b/>
          <w:bCs/>
          <w:color w:val="000000"/>
          <w:lang w:val="pl-PL"/>
        </w:rPr>
        <w:t>OŚWIADCZENIE O BRAKU POWIĄZAŃ KAPITAŁOWYCH LUB OSOBOWYCH</w:t>
      </w:r>
    </w:p>
    <w:p w14:paraId="1EF14FB7" w14:textId="77777777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</w:p>
    <w:p w14:paraId="2A8BDD5F" w14:textId="430BE31A" w:rsidR="00FA4C73" w:rsidRPr="00C925CE" w:rsidRDefault="00FA4C73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że ja-Wykonawca 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>/nie jestem</w:t>
      </w:r>
      <w:r w:rsidR="00181934" w:rsidRPr="00C925CE">
        <w:rPr>
          <w:rFonts w:ascii="Calibri" w:hAnsi="Calibri"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(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 xml:space="preserve"> </w:t>
      </w:r>
      <w:r w:rsidR="00181934" w:rsidRPr="00C925CE">
        <w:rPr>
          <w:rFonts w:ascii="Calibri" w:hAnsi="Calibri"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C925CE">
        <w:rPr>
          <w:rFonts w:ascii="Calibri" w:hAnsi="Calibri"/>
          <w:i/>
          <w:iCs/>
          <w:color w:val="000000"/>
          <w:sz w:val="22"/>
          <w:szCs w:val="22"/>
          <w:lang w:val="pl-PL"/>
        </w:rPr>
        <w:t>niepotrzebne skreślić)</w:t>
      </w: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C925CE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C925CE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74590DC8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77777777" w:rsidR="00181934" w:rsidRPr="00C925CE" w:rsidRDefault="00181934" w:rsidP="00181934">
      <w:pPr>
        <w:spacing w:before="854"/>
        <w:ind w:left="-24" w:right="6110"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C925CE">
        <w:rPr>
          <w:rFonts w:asciiTheme="minorHAnsi" w:hAnsiTheme="minorHAnsi" w:cstheme="minorHAnsi"/>
          <w:color w:val="000000"/>
          <w:sz w:val="22"/>
          <w:szCs w:val="18"/>
          <w:lang w:val="pl-PL"/>
        </w:rPr>
        <w:t>............................... dnia ……</w:t>
      </w:r>
    </w:p>
    <w:p w14:paraId="1772AAF8" w14:textId="77777777" w:rsidR="00181934" w:rsidRPr="00C925CE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C925CE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925CE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C925CE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6" w:name="_Hlk40968269"/>
      <w:bookmarkEnd w:id="5"/>
    </w:p>
    <w:p w14:paraId="53FF8179" w14:textId="77777777" w:rsidR="002E05C6" w:rsidRPr="00C925CE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0C16EE61" w14:textId="77777777" w:rsidR="002E05C6" w:rsidRPr="00C925CE" w:rsidRDefault="002E05C6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6C3B689" w14:textId="77777777" w:rsidR="00324B5C" w:rsidRPr="00C925CE" w:rsidRDefault="00324B5C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C925CE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68597411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 xml:space="preserve">Załącznik nr </w:t>
      </w:r>
      <w:r w:rsidR="00846AF9" w:rsidRPr="00C925CE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4</w:t>
      </w:r>
    </w:p>
    <w:p w14:paraId="4AC6A25E" w14:textId="77777777" w:rsidR="00FA4C73" w:rsidRPr="00C925CE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C925CE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6"/>
    </w:p>
    <w:p w14:paraId="414FC318" w14:textId="77777777" w:rsidR="00FA4C73" w:rsidRPr="00C925CE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C925CE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C925CE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C925CE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C925CE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C925CE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C925CE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C925CE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C925CE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C925CE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lastRenderedPageBreak/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dostępu do swoich danych oraz otrzymania ich kopii (art. 15 RODO), </w:t>
      </w:r>
    </w:p>
    <w:p w14:paraId="34601F8A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C925CE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C925CE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925CE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C925CE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C925CE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C925CE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11" w:history="1">
        <w:r w:rsidRPr="00C925CE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C925CE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C925CE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C925CE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Pr="00C925CE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C925CE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C925CE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C925CE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</w:t>
      </w: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12"/>
      <w:headerReference w:type="first" r:id="rId13"/>
      <w:footerReference w:type="first" r:id="rId14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A9DF8" w14:textId="77777777" w:rsidR="006F41D9" w:rsidRDefault="006F41D9">
      <w:r>
        <w:separator/>
      </w:r>
    </w:p>
  </w:endnote>
  <w:endnote w:type="continuationSeparator" w:id="0">
    <w:p w14:paraId="7F751061" w14:textId="77777777" w:rsidR="006F41D9" w:rsidRDefault="006F4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8100D" w14:textId="77777777" w:rsidR="006F41D9" w:rsidRDefault="006F41D9">
      <w:r>
        <w:separator/>
      </w:r>
    </w:p>
  </w:footnote>
  <w:footnote w:type="continuationSeparator" w:id="0">
    <w:p w14:paraId="76D2727B" w14:textId="77777777" w:rsidR="006F41D9" w:rsidRDefault="006F41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7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7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8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51DC"/>
    <w:rsid w:val="00007AFF"/>
    <w:rsid w:val="000110AF"/>
    <w:rsid w:val="0001583B"/>
    <w:rsid w:val="0004543B"/>
    <w:rsid w:val="000467C7"/>
    <w:rsid w:val="00051F90"/>
    <w:rsid w:val="00070F6B"/>
    <w:rsid w:val="00073FA3"/>
    <w:rsid w:val="00074F2B"/>
    <w:rsid w:val="00081FE2"/>
    <w:rsid w:val="00084D82"/>
    <w:rsid w:val="00092F0F"/>
    <w:rsid w:val="00094788"/>
    <w:rsid w:val="000C267D"/>
    <w:rsid w:val="000C3132"/>
    <w:rsid w:val="000D0945"/>
    <w:rsid w:val="000E049C"/>
    <w:rsid w:val="000E4762"/>
    <w:rsid w:val="000F1E28"/>
    <w:rsid w:val="000F4EF3"/>
    <w:rsid w:val="000F5DE4"/>
    <w:rsid w:val="00113A40"/>
    <w:rsid w:val="00122FFE"/>
    <w:rsid w:val="00130A16"/>
    <w:rsid w:val="00136716"/>
    <w:rsid w:val="00146D6B"/>
    <w:rsid w:val="00165BC4"/>
    <w:rsid w:val="00181934"/>
    <w:rsid w:val="00187A88"/>
    <w:rsid w:val="0019085C"/>
    <w:rsid w:val="001A18B5"/>
    <w:rsid w:val="001B3CD6"/>
    <w:rsid w:val="001D25BC"/>
    <w:rsid w:val="001E3A48"/>
    <w:rsid w:val="001F4C5E"/>
    <w:rsid w:val="00212B42"/>
    <w:rsid w:val="00224AFA"/>
    <w:rsid w:val="00233D21"/>
    <w:rsid w:val="00251FF1"/>
    <w:rsid w:val="002544CD"/>
    <w:rsid w:val="00262DC8"/>
    <w:rsid w:val="002730E5"/>
    <w:rsid w:val="002867AB"/>
    <w:rsid w:val="00286EA1"/>
    <w:rsid w:val="002A324D"/>
    <w:rsid w:val="002E05C6"/>
    <w:rsid w:val="002E0977"/>
    <w:rsid w:val="002E34E5"/>
    <w:rsid w:val="002E4CB0"/>
    <w:rsid w:val="002E5777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1C18"/>
    <w:rsid w:val="003669A5"/>
    <w:rsid w:val="00367FC2"/>
    <w:rsid w:val="00384469"/>
    <w:rsid w:val="0038702E"/>
    <w:rsid w:val="003875C8"/>
    <w:rsid w:val="003A0093"/>
    <w:rsid w:val="003A3A85"/>
    <w:rsid w:val="003B060B"/>
    <w:rsid w:val="003C102E"/>
    <w:rsid w:val="003C1C66"/>
    <w:rsid w:val="003D7B03"/>
    <w:rsid w:val="003E45F6"/>
    <w:rsid w:val="003F263D"/>
    <w:rsid w:val="003F4E12"/>
    <w:rsid w:val="00401C95"/>
    <w:rsid w:val="00402206"/>
    <w:rsid w:val="00407EC4"/>
    <w:rsid w:val="00410F7F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B5C3A"/>
    <w:rsid w:val="004C1EDE"/>
    <w:rsid w:val="004C1F3F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C36F5"/>
    <w:rsid w:val="005C44E9"/>
    <w:rsid w:val="005C5841"/>
    <w:rsid w:val="005F02E1"/>
    <w:rsid w:val="005F1DAA"/>
    <w:rsid w:val="006045C1"/>
    <w:rsid w:val="00611072"/>
    <w:rsid w:val="00625107"/>
    <w:rsid w:val="006253A2"/>
    <w:rsid w:val="00631773"/>
    <w:rsid w:val="00635A61"/>
    <w:rsid w:val="00635F5C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94EE9"/>
    <w:rsid w:val="006959FC"/>
    <w:rsid w:val="006A081F"/>
    <w:rsid w:val="006A735E"/>
    <w:rsid w:val="006F41D9"/>
    <w:rsid w:val="006F741E"/>
    <w:rsid w:val="00713914"/>
    <w:rsid w:val="00722CF0"/>
    <w:rsid w:val="00774BFC"/>
    <w:rsid w:val="007823BF"/>
    <w:rsid w:val="00784A5F"/>
    <w:rsid w:val="007A0841"/>
    <w:rsid w:val="007C3EA7"/>
    <w:rsid w:val="007E1E20"/>
    <w:rsid w:val="007E210C"/>
    <w:rsid w:val="007E5248"/>
    <w:rsid w:val="007E5B91"/>
    <w:rsid w:val="007F1CB7"/>
    <w:rsid w:val="00810C09"/>
    <w:rsid w:val="00811EDC"/>
    <w:rsid w:val="00813283"/>
    <w:rsid w:val="00830392"/>
    <w:rsid w:val="00833191"/>
    <w:rsid w:val="00835330"/>
    <w:rsid w:val="00835A4B"/>
    <w:rsid w:val="00837E91"/>
    <w:rsid w:val="00846AF9"/>
    <w:rsid w:val="008615CC"/>
    <w:rsid w:val="00861E38"/>
    <w:rsid w:val="008656ED"/>
    <w:rsid w:val="00880FE8"/>
    <w:rsid w:val="00885CFF"/>
    <w:rsid w:val="0089301B"/>
    <w:rsid w:val="00896C7D"/>
    <w:rsid w:val="008977D2"/>
    <w:rsid w:val="008B32A5"/>
    <w:rsid w:val="008C0306"/>
    <w:rsid w:val="008E087D"/>
    <w:rsid w:val="008E4ACF"/>
    <w:rsid w:val="008F03E6"/>
    <w:rsid w:val="008F52F4"/>
    <w:rsid w:val="00901FAD"/>
    <w:rsid w:val="0091192D"/>
    <w:rsid w:val="0091770A"/>
    <w:rsid w:val="00936592"/>
    <w:rsid w:val="009510B7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A0397E"/>
    <w:rsid w:val="00A04148"/>
    <w:rsid w:val="00A04B87"/>
    <w:rsid w:val="00A16B6A"/>
    <w:rsid w:val="00A27AC7"/>
    <w:rsid w:val="00A344AF"/>
    <w:rsid w:val="00A414F5"/>
    <w:rsid w:val="00A51E9C"/>
    <w:rsid w:val="00A714A1"/>
    <w:rsid w:val="00A7487B"/>
    <w:rsid w:val="00A80061"/>
    <w:rsid w:val="00AB01A6"/>
    <w:rsid w:val="00AB2190"/>
    <w:rsid w:val="00AC4744"/>
    <w:rsid w:val="00AC7532"/>
    <w:rsid w:val="00AC7FC3"/>
    <w:rsid w:val="00AE25EC"/>
    <w:rsid w:val="00B024F7"/>
    <w:rsid w:val="00B22C06"/>
    <w:rsid w:val="00B26D85"/>
    <w:rsid w:val="00B3237C"/>
    <w:rsid w:val="00B346BE"/>
    <w:rsid w:val="00B36B92"/>
    <w:rsid w:val="00B52A69"/>
    <w:rsid w:val="00B5301E"/>
    <w:rsid w:val="00B55043"/>
    <w:rsid w:val="00B62E91"/>
    <w:rsid w:val="00B92FBC"/>
    <w:rsid w:val="00BB7BBB"/>
    <w:rsid w:val="00BC548C"/>
    <w:rsid w:val="00BC586B"/>
    <w:rsid w:val="00BC7F5A"/>
    <w:rsid w:val="00BD08A3"/>
    <w:rsid w:val="00BE1A11"/>
    <w:rsid w:val="00BE515F"/>
    <w:rsid w:val="00BF4F12"/>
    <w:rsid w:val="00C02233"/>
    <w:rsid w:val="00C06BB1"/>
    <w:rsid w:val="00C17695"/>
    <w:rsid w:val="00C2259F"/>
    <w:rsid w:val="00C3452B"/>
    <w:rsid w:val="00C37D05"/>
    <w:rsid w:val="00C53E81"/>
    <w:rsid w:val="00C5701E"/>
    <w:rsid w:val="00C72C7E"/>
    <w:rsid w:val="00C731C8"/>
    <w:rsid w:val="00C73BF1"/>
    <w:rsid w:val="00C801C8"/>
    <w:rsid w:val="00C86375"/>
    <w:rsid w:val="00C878DB"/>
    <w:rsid w:val="00C8795E"/>
    <w:rsid w:val="00C925CE"/>
    <w:rsid w:val="00CA4554"/>
    <w:rsid w:val="00CB5C75"/>
    <w:rsid w:val="00CC02F7"/>
    <w:rsid w:val="00CC1551"/>
    <w:rsid w:val="00CD7BCF"/>
    <w:rsid w:val="00CE0EAB"/>
    <w:rsid w:val="00CE4230"/>
    <w:rsid w:val="00CF29E4"/>
    <w:rsid w:val="00D0230A"/>
    <w:rsid w:val="00D243A0"/>
    <w:rsid w:val="00D34C8F"/>
    <w:rsid w:val="00D51031"/>
    <w:rsid w:val="00D621A7"/>
    <w:rsid w:val="00D6293B"/>
    <w:rsid w:val="00D92FA3"/>
    <w:rsid w:val="00D96B3C"/>
    <w:rsid w:val="00DA11D7"/>
    <w:rsid w:val="00DA4DCD"/>
    <w:rsid w:val="00DB601A"/>
    <w:rsid w:val="00DC1601"/>
    <w:rsid w:val="00DC35DF"/>
    <w:rsid w:val="00DC39A0"/>
    <w:rsid w:val="00DD2D87"/>
    <w:rsid w:val="00DF7FA8"/>
    <w:rsid w:val="00E04CCA"/>
    <w:rsid w:val="00E05AF5"/>
    <w:rsid w:val="00E0655D"/>
    <w:rsid w:val="00E22200"/>
    <w:rsid w:val="00E223F9"/>
    <w:rsid w:val="00E241BB"/>
    <w:rsid w:val="00E41E16"/>
    <w:rsid w:val="00E66C68"/>
    <w:rsid w:val="00E84C69"/>
    <w:rsid w:val="00E93298"/>
    <w:rsid w:val="00E9778F"/>
    <w:rsid w:val="00EA1840"/>
    <w:rsid w:val="00EB6617"/>
    <w:rsid w:val="00EC7274"/>
    <w:rsid w:val="00ED55FD"/>
    <w:rsid w:val="00EE6958"/>
    <w:rsid w:val="00EF5D54"/>
    <w:rsid w:val="00EF6FDE"/>
    <w:rsid w:val="00F02FCF"/>
    <w:rsid w:val="00F051B8"/>
    <w:rsid w:val="00F07185"/>
    <w:rsid w:val="00F11294"/>
    <w:rsid w:val="00F24E6F"/>
    <w:rsid w:val="00F36FAF"/>
    <w:rsid w:val="00F40C08"/>
    <w:rsid w:val="00F4753B"/>
    <w:rsid w:val="00F505A9"/>
    <w:rsid w:val="00F769C1"/>
    <w:rsid w:val="00F83C9C"/>
    <w:rsid w:val="00F91E9C"/>
    <w:rsid w:val="00FA072B"/>
    <w:rsid w:val="00FA4C73"/>
    <w:rsid w:val="00FC30B4"/>
    <w:rsid w:val="00FC54DD"/>
    <w:rsid w:val="00FD176E"/>
    <w:rsid w:val="00FE38EE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Poprawka">
    <w:name w:val="Revision"/>
    <w:hidden/>
    <w:uiPriority w:val="99"/>
    <w:semiHidden/>
    <w:rsid w:val="00EE6958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mfipr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5" ma:contentTypeDescription="Utwórz nowy dokument." ma:contentTypeScope="" ma:versionID="d1ff4afbb711fa3cd242531c5c2f0e62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fca323aea06b2d9a750a93978884b06e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693EA-729F-4345-AFD4-E62039245A60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D5E39DFC-D45E-4CC5-B985-7EA003B702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6903B0-5878-49B3-AC6B-BBD28C136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1</TotalTime>
  <Pages>6</Pages>
  <Words>1419</Words>
  <Characters>9438</Characters>
  <Application>Microsoft Office Word</Application>
  <DocSecurity>0</DocSecurity>
  <Lines>178</Lines>
  <Paragraphs>107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10750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Małgorzata Dąbska</cp:lastModifiedBy>
  <cp:revision>3</cp:revision>
  <cp:lastPrinted>2011-06-17T08:44:00Z</cp:lastPrinted>
  <dcterms:created xsi:type="dcterms:W3CDTF">2022-03-17T14:53:00Z</dcterms:created>
  <dcterms:modified xsi:type="dcterms:W3CDTF">2022-03-17T15:14:00Z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</Properties>
</file>