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6159BC12" w14:textId="77777777" w:rsidR="00617D1A" w:rsidRDefault="00617D1A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36AE8CBB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20CE4E75" w14:textId="77777777" w:rsidR="0034727A" w:rsidRDefault="003C7DDE" w:rsidP="00CD31F6">
      <w:pPr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r w:rsidRPr="003C7DDE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Organizacja oraz koordynacja wizyty studyjnej w Holandii</w:t>
      </w:r>
      <w:r w:rsidR="00CD31F6" w:rsidRPr="00CD31F6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</w:t>
      </w:r>
    </w:p>
    <w:p w14:paraId="6EDE28EB" w14:textId="35AF19CA" w:rsidR="00B26D85" w:rsidRPr="00EE0500" w:rsidRDefault="00CD31F6" w:rsidP="00CD31F6">
      <w:pPr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r w:rsidRPr="00101854">
        <w:rPr>
          <w:rFonts w:ascii="Calibri" w:eastAsia="Calibri" w:hAnsi="Calibri" w:cs="Calibri"/>
          <w:i/>
          <w:iCs/>
          <w:sz w:val="22"/>
          <w:szCs w:val="22"/>
          <w:lang w:val="pl-PL"/>
        </w:rPr>
        <w:t>w projekcie „Ochrona ssaków i ptaków morskich - kontynuacja” nr POIS.02.04.00-00-0042/18, w</w:t>
      </w:r>
      <w:r w:rsidR="0034727A" w:rsidRPr="00101854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</w:t>
      </w:r>
      <w:r w:rsidRPr="00101854">
        <w:rPr>
          <w:rFonts w:ascii="Calibri" w:eastAsia="Calibri" w:hAnsi="Calibri" w:cs="Calibri"/>
          <w:i/>
          <w:iCs/>
          <w:sz w:val="22"/>
          <w:szCs w:val="22"/>
          <w:lang w:val="pl-PL"/>
        </w:rPr>
        <w:t>ramach działania 2.4 osi priorytetowej II Programu Operacyjnego Infrastruktura i Środowisko 2014-2020</w:t>
      </w:r>
      <w:r w:rsidR="00AB2190" w:rsidRPr="00EE0500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5BD4B9E1" w14:textId="77777777" w:rsidR="00AB2190" w:rsidRPr="00EE0500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14C76BF4" w14:textId="1A30E5D6" w:rsidR="00BF4F12" w:rsidRPr="00C925CE" w:rsidRDefault="000E049C" w:rsidP="00011A74">
      <w:pPr>
        <w:ind w:left="22" w:hanging="10"/>
        <w:contextualSpacing/>
        <w:rPr>
          <w:rFonts w:ascii="Calibri Light" w:eastAsia="Calibri" w:hAnsi="Calibri Light" w:cs="Calibri Light"/>
          <w:b/>
          <w:lang w:val="pl-PL"/>
        </w:rPr>
      </w:pPr>
      <w:r w:rsidRPr="00EE0500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bookmarkStart w:id="0" w:name="_Hlk108880004"/>
      <w:r w:rsidR="004C5D47" w:rsidRPr="004C5D47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End w:id="0"/>
      <w:r w:rsidR="009E319F" w:rsidRPr="009E319F">
        <w:rPr>
          <w:rFonts w:ascii="Calibri" w:eastAsia="Calibri" w:hAnsi="Calibri" w:cs="Calibri"/>
          <w:b/>
          <w:bCs/>
          <w:sz w:val="22"/>
          <w:szCs w:val="22"/>
          <w:lang w:val="pl-PL"/>
        </w:rPr>
        <w:t>2/AG/03/2023</w:t>
      </w:r>
      <w:r w:rsidR="002A2137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z </w:t>
      </w:r>
      <w:r w:rsidR="00E4446B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7 </w:t>
      </w:r>
      <w:r w:rsidR="00454B8B">
        <w:rPr>
          <w:rFonts w:ascii="Calibri" w:eastAsia="Calibri" w:hAnsi="Calibri" w:cs="Calibri"/>
          <w:b/>
          <w:bCs/>
          <w:sz w:val="22"/>
          <w:szCs w:val="22"/>
          <w:lang w:val="pl-PL"/>
        </w:rPr>
        <w:t>kwietnia</w:t>
      </w:r>
      <w:r w:rsidR="005E6C64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2023 r.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E4446B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37432C7B" w14:textId="77777777" w:rsidR="001E0624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75D5EC86" w14:textId="330C5A70" w:rsidR="00C06BB1" w:rsidRPr="00E11ABD" w:rsidRDefault="00B26D85" w:rsidP="00402206">
      <w:pPr>
        <w:ind w:left="22" w:hanging="10"/>
        <w:contextualSpacing/>
        <w:jc w:val="both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1F7ABAC6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Odpowiadając na </w:t>
      </w:r>
      <w:r w:rsidR="003321E6" w:rsidRPr="1F7ABAC6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Zapytanie</w:t>
      </w:r>
      <w:r w:rsidR="00810C09" w:rsidRPr="1F7ABAC6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 ofertowe </w:t>
      </w:r>
      <w:r w:rsidR="00402206" w:rsidRPr="1F7ABAC6">
        <w:rPr>
          <w:rFonts w:ascii="Calibri" w:eastAsia="Calibri" w:hAnsi="Calibri" w:cs="Calibri"/>
          <w:sz w:val="22"/>
          <w:szCs w:val="22"/>
          <w:lang w:val="pl-PL"/>
        </w:rPr>
        <w:t xml:space="preserve">na </w:t>
      </w:r>
      <w:bookmarkStart w:id="1" w:name="_Hlk108880372"/>
      <w:r w:rsidR="00101854" w:rsidRPr="1F7ABAC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l-PL"/>
        </w:rPr>
        <w:t>organizację oraz koordynację wizyty studyjnej w Holandii</w:t>
      </w:r>
      <w:r w:rsidR="00101854" w:rsidRPr="1F7ABAC6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 </w:t>
      </w:r>
      <w:r w:rsidR="003E5623" w:rsidRPr="1F7ABAC6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</w:t>
      </w:r>
      <w:r w:rsidR="003E5623" w:rsidRPr="1F7ABAC6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Infrastruktura i Środowisko 2014-2020</w:t>
      </w:r>
      <w:bookmarkEnd w:id="1"/>
      <w:r w:rsidR="003321E6" w:rsidRPr="1F7ABAC6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, </w:t>
      </w:r>
      <w:r w:rsidR="008A2E47">
        <w:rPr>
          <w:rFonts w:ascii="Calibri" w:eastAsia="Calibri" w:hAnsi="Calibri" w:cs="Calibri"/>
          <w:sz w:val="22"/>
          <w:szCs w:val="22"/>
          <w:lang w:val="pl-PL"/>
        </w:rPr>
        <w:t>n</w:t>
      </w:r>
      <w:r w:rsidR="003321E6" w:rsidRPr="1F7ABAC6">
        <w:rPr>
          <w:rFonts w:ascii="Calibri" w:eastAsia="Calibri" w:hAnsi="Calibri" w:cs="Calibri"/>
          <w:sz w:val="22"/>
          <w:szCs w:val="22"/>
          <w:lang w:val="pl-PL"/>
        </w:rPr>
        <w:t xml:space="preserve">r referencyjny nadany sprawie przez Zamawiającego: </w:t>
      </w:r>
      <w:bookmarkStart w:id="2" w:name="_Hlk108880348"/>
      <w:r w:rsidR="002A2137" w:rsidRPr="1F7ABAC6">
        <w:rPr>
          <w:rFonts w:ascii="Calibri" w:eastAsia="Calibri" w:hAnsi="Calibri" w:cs="Calibri"/>
          <w:sz w:val="22"/>
          <w:szCs w:val="22"/>
          <w:lang w:val="pl-PL"/>
        </w:rPr>
        <w:t xml:space="preserve">2/AG/03/2023 z </w:t>
      </w:r>
      <w:r w:rsidR="005E6C64">
        <w:rPr>
          <w:rFonts w:ascii="Calibri" w:eastAsia="Calibri" w:hAnsi="Calibri" w:cs="Calibri"/>
          <w:sz w:val="22"/>
          <w:szCs w:val="22"/>
          <w:lang w:val="pl-PL"/>
        </w:rPr>
        <w:t xml:space="preserve">7 </w:t>
      </w:r>
      <w:r w:rsidR="00454B8B">
        <w:rPr>
          <w:rFonts w:ascii="Calibri" w:eastAsia="Calibri" w:hAnsi="Calibri" w:cs="Calibri"/>
          <w:sz w:val="22"/>
          <w:szCs w:val="22"/>
          <w:lang w:val="pl-PL"/>
        </w:rPr>
        <w:t>kwietnia</w:t>
      </w:r>
      <w:r w:rsidR="005E6C64">
        <w:rPr>
          <w:rFonts w:ascii="Calibri" w:eastAsia="Calibri" w:hAnsi="Calibri" w:cs="Calibri"/>
          <w:sz w:val="22"/>
          <w:szCs w:val="22"/>
          <w:lang w:val="pl-PL"/>
        </w:rPr>
        <w:t xml:space="preserve"> 2023 r.,</w:t>
      </w:r>
      <w:r w:rsidR="002A2137" w:rsidRPr="1F7ABAC6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End w:id="2"/>
      <w:r w:rsidR="00F42EF7" w:rsidRPr="00F42EF7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składam ofertę organizacji oraz koordynacji wizyty studyjnej w Holandii w zamian za wynagrodzenie dla Wykonawcy w następującej kwocie za jednego uczestnika wizyty</w:t>
      </w:r>
      <w:r w:rsidR="000F5F03" w:rsidRPr="1F7ABAC6">
        <w:rPr>
          <w:rFonts w:ascii="Calibri" w:hAnsi="Calibri" w:cs="Calibri"/>
          <w:color w:val="000000" w:themeColor="text1"/>
          <w:sz w:val="22"/>
          <w:szCs w:val="22"/>
          <w:lang w:val="pl-PL"/>
        </w:rPr>
        <w:t>*</w:t>
      </w:r>
      <w:r w:rsidR="008A2E47">
        <w:rPr>
          <w:rFonts w:ascii="Calibri" w:hAnsi="Calibri" w:cs="Calibri"/>
          <w:color w:val="000000" w:themeColor="text1"/>
          <w:sz w:val="22"/>
          <w:szCs w:val="22"/>
          <w:lang w:val="pl-PL"/>
        </w:rPr>
        <w:t>:</w:t>
      </w:r>
      <w:r w:rsidR="00233886" w:rsidRPr="1F7ABAC6">
        <w:rPr>
          <w:rFonts w:ascii="Calibri" w:hAnsi="Calibri" w:cs="Calibri"/>
          <w:b/>
          <w:bCs/>
          <w:color w:val="000000" w:themeColor="text1"/>
          <w:sz w:val="22"/>
          <w:szCs w:val="22"/>
          <w:lang w:val="pl-PL"/>
        </w:rPr>
        <w:t xml:space="preserve"> </w:t>
      </w:r>
    </w:p>
    <w:p w14:paraId="62748BCE" w14:textId="77777777" w:rsidR="001E0624" w:rsidRPr="00C925CE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DFBD54" w14:textId="77777777" w:rsidR="00C06BB1" w:rsidRPr="00C925CE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C503BF" w:rsidRPr="00E4446B" w14:paraId="76B7990B" w14:textId="77777777" w:rsidTr="1F7ABAC6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F86A5" w14:textId="3E93D8B4" w:rsidR="00C503BF" w:rsidRPr="00FC30B4" w:rsidRDefault="00C503BF" w:rsidP="00C503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 jedną osobę </w:t>
            </w: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D3785" w14:textId="77777777" w:rsidR="00C503BF" w:rsidRPr="00FC30B4" w:rsidRDefault="00C503BF" w:rsidP="00C503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503BF" w:rsidRPr="00FC30B4" w14:paraId="34AB3981" w14:textId="77777777" w:rsidTr="1F7ABAC6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72FE2" w14:textId="77777777" w:rsidR="00C503BF" w:rsidRPr="00FC30B4" w:rsidRDefault="00C503BF" w:rsidP="1F7ABAC6">
            <w:pPr>
              <w:contextualSpacing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  <w:r w:rsidRPr="1F7ABAC6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4D8BB" w14:textId="77777777" w:rsidR="00C503BF" w:rsidRPr="00FC30B4" w:rsidRDefault="00C503BF" w:rsidP="00C503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503BF" w:rsidRPr="00E4446B" w14:paraId="25DC108D" w14:textId="77777777" w:rsidTr="1F7ABAC6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CCDA" w14:textId="7DD5A953" w:rsidR="00C503BF" w:rsidRPr="00FC30B4" w:rsidRDefault="00C503BF" w:rsidP="00C503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 jedną osobę </w:t>
            </w: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48983" w14:textId="77777777" w:rsidR="00C503BF" w:rsidRPr="00FC30B4" w:rsidRDefault="00C503BF" w:rsidP="00C503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10D2AAE" w14:textId="77777777" w:rsidR="00885CFF" w:rsidRPr="00C925CE" w:rsidRDefault="00885CFF" w:rsidP="009B169E">
      <w:pPr>
        <w:contextualSpacing/>
        <w:jc w:val="both"/>
        <w:rPr>
          <w:rFonts w:ascii="Calibri" w:eastAsia="Calibri" w:hAnsi="Calibri" w:cs="Calibri"/>
          <w:bCs/>
          <w:i/>
          <w:color w:val="000000"/>
          <w:sz w:val="22"/>
          <w:szCs w:val="22"/>
          <w:lang w:val="pl-PL"/>
        </w:rPr>
      </w:pPr>
    </w:p>
    <w:p w14:paraId="753D34C6" w14:textId="5C769D2B" w:rsidR="00835330" w:rsidRPr="00C925CE" w:rsidRDefault="00835330" w:rsidP="00835330">
      <w:pPr>
        <w:pStyle w:val="Tekstpodstawowy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 xml:space="preserve">* CENA OFERTOWA stanowi wynagrodzenie, które uwzględnia wszystkie koszty związane z realizacją przedmiotu zamówienia zgodnie z </w:t>
      </w:r>
      <w:r w:rsidR="00A54431">
        <w:rPr>
          <w:i/>
          <w:sz w:val="18"/>
          <w:szCs w:val="18"/>
          <w:lang w:val="pl-PL"/>
        </w:rPr>
        <w:t>O</w:t>
      </w:r>
      <w:r w:rsidRPr="00C925CE">
        <w:rPr>
          <w:i/>
          <w:sz w:val="18"/>
          <w:szCs w:val="18"/>
          <w:lang w:val="pl-PL"/>
        </w:rPr>
        <w:t>pisem przedmiotu zamówienia.</w:t>
      </w:r>
    </w:p>
    <w:p w14:paraId="481E9022" w14:textId="77777777" w:rsidR="001A18B5" w:rsidRPr="00C925CE" w:rsidRDefault="001A18B5" w:rsidP="00BF4F12">
      <w:pPr>
        <w:pStyle w:val="Nagwek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6EAF129C" w14:textId="77777777" w:rsidR="00223B02" w:rsidRPr="00EF4AAE" w:rsidRDefault="00223B02" w:rsidP="00223B02">
      <w:pPr>
        <w:pStyle w:val="Tekstpodstawowy"/>
        <w:jc w:val="both"/>
        <w:rPr>
          <w:i/>
          <w:iCs/>
          <w:sz w:val="18"/>
          <w:szCs w:val="18"/>
          <w:lang w:val="pl-PL"/>
        </w:rPr>
      </w:pPr>
    </w:p>
    <w:p w14:paraId="608F3608" w14:textId="1988717A" w:rsidR="00267C0F" w:rsidRDefault="00223B02" w:rsidP="00223B02">
      <w:pPr>
        <w:contextualSpacing/>
        <w:jc w:val="both"/>
        <w:rPr>
          <w:rFonts w:ascii="Calibri" w:hAnsi="Calibri"/>
          <w:bCs/>
          <w:sz w:val="22"/>
          <w:szCs w:val="22"/>
          <w:lang w:val="pl-PL"/>
        </w:rPr>
      </w:pPr>
      <w:r w:rsidRPr="004C06A2">
        <w:rPr>
          <w:rFonts w:ascii="Calibri" w:hAnsi="Calibri"/>
          <w:bCs/>
          <w:iCs/>
          <w:sz w:val="22"/>
          <w:szCs w:val="22"/>
          <w:lang w:val="pl-PL"/>
        </w:rPr>
        <w:t xml:space="preserve">W okresie ostatnich </w:t>
      </w:r>
      <w:r>
        <w:rPr>
          <w:rFonts w:ascii="Calibri" w:hAnsi="Calibri"/>
          <w:bCs/>
          <w:iCs/>
          <w:sz w:val="22"/>
          <w:szCs w:val="22"/>
          <w:lang w:val="pl-PL"/>
        </w:rPr>
        <w:t>5</w:t>
      </w:r>
      <w:r w:rsidRPr="004C06A2">
        <w:rPr>
          <w:rFonts w:ascii="Calibri" w:hAnsi="Calibri"/>
          <w:bCs/>
          <w:iCs/>
          <w:sz w:val="22"/>
          <w:szCs w:val="22"/>
          <w:lang w:val="pl-PL"/>
        </w:rPr>
        <w:t xml:space="preserve"> lat </w:t>
      </w:r>
      <w:r w:rsidRPr="000F07FD">
        <w:rPr>
          <w:rFonts w:ascii="Calibri" w:hAnsi="Calibri"/>
          <w:bCs/>
          <w:iCs/>
          <w:sz w:val="22"/>
          <w:szCs w:val="22"/>
          <w:lang w:val="pl-PL"/>
        </w:rPr>
        <w:t>przed upływem terminu składania ofert</w:t>
      </w:r>
      <w:r w:rsidR="00C03C0C">
        <w:rPr>
          <w:rFonts w:ascii="Calibri" w:hAnsi="Calibri"/>
          <w:bCs/>
          <w:iCs/>
          <w:sz w:val="22"/>
          <w:szCs w:val="22"/>
          <w:lang w:val="pl-PL"/>
        </w:rPr>
        <w:t xml:space="preserve"> </w:t>
      </w:r>
      <w:r w:rsidRPr="000F07FD">
        <w:rPr>
          <w:rFonts w:ascii="Calibri" w:hAnsi="Calibri"/>
          <w:bCs/>
          <w:iCs/>
          <w:sz w:val="22"/>
          <w:szCs w:val="22"/>
          <w:lang w:val="pl-PL"/>
        </w:rPr>
        <w:t>wykonał</w:t>
      </w:r>
      <w:r>
        <w:rPr>
          <w:rFonts w:ascii="Calibri" w:hAnsi="Calibri"/>
          <w:bCs/>
          <w:iCs/>
          <w:sz w:val="22"/>
          <w:szCs w:val="22"/>
          <w:lang w:val="pl-PL"/>
        </w:rPr>
        <w:t>em</w:t>
      </w:r>
      <w:r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co najmniej </w:t>
      </w:r>
      <w:r w:rsidR="007B0C9D" w:rsidRPr="00A54431">
        <w:rPr>
          <w:rFonts w:ascii="Calibri" w:hAnsi="Calibri"/>
          <w:bCs/>
          <w:sz w:val="22"/>
          <w:szCs w:val="22"/>
          <w:lang w:val="pl-PL"/>
        </w:rPr>
        <w:t xml:space="preserve">co najmniej 5 usług polegających na organizacji wycieczek zagranicznych o charakterze wizyty studyjnej </w:t>
      </w:r>
      <w:r w:rsidR="00C03C0C">
        <w:rPr>
          <w:rFonts w:ascii="Calibri" w:hAnsi="Calibri"/>
          <w:bCs/>
          <w:sz w:val="22"/>
          <w:szCs w:val="22"/>
          <w:lang w:val="pl-PL"/>
        </w:rPr>
        <w:t>dla</w:t>
      </w:r>
      <w:r w:rsidR="007B0C9D" w:rsidRPr="00A54431">
        <w:rPr>
          <w:rFonts w:ascii="Calibri" w:hAnsi="Calibri"/>
          <w:bCs/>
          <w:sz w:val="22"/>
          <w:szCs w:val="22"/>
          <w:lang w:val="pl-PL"/>
        </w:rPr>
        <w:t xml:space="preserve"> min</w:t>
      </w:r>
      <w:r w:rsidR="00C03C0C">
        <w:rPr>
          <w:rFonts w:ascii="Calibri" w:hAnsi="Calibri"/>
          <w:bCs/>
          <w:sz w:val="22"/>
          <w:szCs w:val="22"/>
          <w:lang w:val="pl-PL"/>
        </w:rPr>
        <w:t>imum</w:t>
      </w:r>
      <w:r w:rsidR="007B0C9D" w:rsidRPr="00A54431">
        <w:rPr>
          <w:rFonts w:ascii="Calibri" w:hAnsi="Calibri"/>
          <w:bCs/>
          <w:sz w:val="22"/>
          <w:szCs w:val="22"/>
          <w:lang w:val="pl-PL"/>
        </w:rPr>
        <w:t xml:space="preserve"> 10 osób transportem zorganizowanym.</w:t>
      </w:r>
    </w:p>
    <w:p w14:paraId="06D7C8BF" w14:textId="77777777" w:rsidR="00A54431" w:rsidRDefault="00A54431" w:rsidP="00223B0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p w14:paraId="5E92F13C" w14:textId="77777777" w:rsidR="00A54431" w:rsidRPr="00A54431" w:rsidRDefault="00A54431" w:rsidP="00223B02">
      <w:pPr>
        <w:contextualSpacing/>
        <w:jc w:val="both"/>
        <w:rPr>
          <w:rFonts w:ascii="Calibri" w:hAnsi="Calibri"/>
          <w:bCs/>
          <w:iCs/>
          <w:sz w:val="20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2198"/>
        <w:gridCol w:w="4395"/>
        <w:gridCol w:w="1842"/>
      </w:tblGrid>
      <w:tr w:rsidR="00267C0F" w:rsidRPr="00E4446B" w14:paraId="5AFF0BB0" w14:textId="77777777" w:rsidTr="00DD484D">
        <w:trPr>
          <w:trHeight w:val="50"/>
        </w:trPr>
        <w:tc>
          <w:tcPr>
            <w:tcW w:w="9045" w:type="dxa"/>
            <w:gridSpan w:val="4"/>
            <w:shd w:val="clear" w:color="auto" w:fill="auto"/>
          </w:tcPr>
          <w:p w14:paraId="7118AF03" w14:textId="77777777" w:rsidR="00267C0F" w:rsidRPr="002E05C6" w:rsidRDefault="00267C0F" w:rsidP="00DD484D">
            <w:pPr>
              <w:contextualSpacing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2E05C6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 potwierdzenie spełniania warunku udziału w postępowaniu wskazuję:</w:t>
            </w:r>
          </w:p>
        </w:tc>
      </w:tr>
      <w:tr w:rsidR="00267C0F" w:rsidRPr="004C06A2" w14:paraId="19718513" w14:textId="77777777" w:rsidTr="00DD484D">
        <w:tc>
          <w:tcPr>
            <w:tcW w:w="610" w:type="dxa"/>
            <w:shd w:val="clear" w:color="auto" w:fill="auto"/>
          </w:tcPr>
          <w:p w14:paraId="057033AF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198" w:type="dxa"/>
            <w:shd w:val="clear" w:color="auto" w:fill="auto"/>
          </w:tcPr>
          <w:p w14:paraId="3C7B84C2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</w:t>
            </w: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,</w:t>
            </w: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 xml:space="preserve"> na rzecz którego wykonano usługi</w:t>
            </w:r>
          </w:p>
        </w:tc>
        <w:tc>
          <w:tcPr>
            <w:tcW w:w="4395" w:type="dxa"/>
            <w:shd w:val="clear" w:color="auto" w:fill="auto"/>
          </w:tcPr>
          <w:p w14:paraId="69A0EB8D" w14:textId="77777777" w:rsidR="00267C0F" w:rsidRPr="004C06A2" w:rsidRDefault="00267C0F" w:rsidP="00DD484D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1842" w:type="dxa"/>
            <w:shd w:val="clear" w:color="auto" w:fill="auto"/>
          </w:tcPr>
          <w:p w14:paraId="5D7981B3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267C0F" w:rsidRPr="004C06A2" w14:paraId="460AE584" w14:textId="77777777" w:rsidTr="00DD484D">
        <w:tc>
          <w:tcPr>
            <w:tcW w:w="610" w:type="dxa"/>
            <w:shd w:val="clear" w:color="auto" w:fill="auto"/>
          </w:tcPr>
          <w:p w14:paraId="330AE399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198" w:type="dxa"/>
            <w:shd w:val="clear" w:color="auto" w:fill="auto"/>
          </w:tcPr>
          <w:p w14:paraId="43CA392D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40004FF6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67085752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267C0F" w:rsidRPr="004C06A2" w14:paraId="530C50A6" w14:textId="77777777" w:rsidTr="00DD484D">
        <w:tc>
          <w:tcPr>
            <w:tcW w:w="610" w:type="dxa"/>
            <w:shd w:val="clear" w:color="auto" w:fill="auto"/>
          </w:tcPr>
          <w:p w14:paraId="2B13D50B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198" w:type="dxa"/>
            <w:shd w:val="clear" w:color="auto" w:fill="auto"/>
          </w:tcPr>
          <w:p w14:paraId="32E0C38A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73BA55FA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4E8157A6" w14:textId="77777777" w:rsidR="00267C0F" w:rsidRPr="004C06A2" w:rsidRDefault="00267C0F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7B0C9D" w:rsidRPr="004C06A2" w14:paraId="54579978" w14:textId="77777777" w:rsidTr="00DD484D">
        <w:tc>
          <w:tcPr>
            <w:tcW w:w="610" w:type="dxa"/>
            <w:shd w:val="clear" w:color="auto" w:fill="auto"/>
          </w:tcPr>
          <w:p w14:paraId="35D20531" w14:textId="57C96BF6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3</w:t>
            </w:r>
          </w:p>
        </w:tc>
        <w:tc>
          <w:tcPr>
            <w:tcW w:w="2198" w:type="dxa"/>
            <w:shd w:val="clear" w:color="auto" w:fill="auto"/>
          </w:tcPr>
          <w:p w14:paraId="551DFCF2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7A7DA913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41CC43F3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7B0C9D" w:rsidRPr="004C06A2" w14:paraId="7AE55B53" w14:textId="77777777" w:rsidTr="00DD484D">
        <w:tc>
          <w:tcPr>
            <w:tcW w:w="610" w:type="dxa"/>
            <w:shd w:val="clear" w:color="auto" w:fill="auto"/>
          </w:tcPr>
          <w:p w14:paraId="1BFAD7D7" w14:textId="653F9B99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4</w:t>
            </w:r>
          </w:p>
        </w:tc>
        <w:tc>
          <w:tcPr>
            <w:tcW w:w="2198" w:type="dxa"/>
            <w:shd w:val="clear" w:color="auto" w:fill="auto"/>
          </w:tcPr>
          <w:p w14:paraId="01370AC8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37A54C8F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5B76E2BD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7B0C9D" w:rsidRPr="004C06A2" w14:paraId="4182F3A2" w14:textId="77777777" w:rsidTr="00DD484D">
        <w:tc>
          <w:tcPr>
            <w:tcW w:w="610" w:type="dxa"/>
            <w:shd w:val="clear" w:color="auto" w:fill="auto"/>
          </w:tcPr>
          <w:p w14:paraId="0D76A13D" w14:textId="5441379D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5</w:t>
            </w:r>
          </w:p>
        </w:tc>
        <w:tc>
          <w:tcPr>
            <w:tcW w:w="2198" w:type="dxa"/>
            <w:shd w:val="clear" w:color="auto" w:fill="auto"/>
          </w:tcPr>
          <w:p w14:paraId="1B14699E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79249EAC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0CE8293E" w14:textId="77777777" w:rsidR="007B0C9D" w:rsidRPr="004C06A2" w:rsidRDefault="007B0C9D" w:rsidP="00DD484D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1A7EC5E0" w14:textId="77777777" w:rsidR="00267C0F" w:rsidRDefault="00267C0F" w:rsidP="00267C0F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EA78976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52FEB13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6C4C352C" w:rsidR="00C06BB1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80603F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Opisie przedmiotu zamówienia 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5642986F" w:rsidR="00BF4F12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Ofertę niniejszą składam na </w:t>
      </w:r>
      <w:r w:rsidR="00280877">
        <w:rPr>
          <w:rFonts w:ascii="Calibri" w:hAnsi="Calibri"/>
          <w:bCs/>
          <w:iCs/>
          <w:color w:val="000000"/>
          <w:sz w:val="22"/>
          <w:szCs w:val="22"/>
          <w:lang w:val="pl-PL"/>
        </w:rPr>
        <w:t>…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.... kolejno podpisanych i ponumerowanych stronach.</w:t>
      </w:r>
    </w:p>
    <w:p w14:paraId="4DFAFE79" w14:textId="77777777" w:rsidR="00BF4F12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617D1A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617D1A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617D1A">
      <w:pPr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C925CE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C925CE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C925CE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C925CE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7AA9F031" w14:textId="77777777" w:rsidR="00FA072B" w:rsidRPr="00C925CE" w:rsidRDefault="00FA072B" w:rsidP="00101854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437870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19AAB9F" w14:textId="77777777" w:rsidR="004D4703" w:rsidRPr="00C27A00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bookmarkStart w:id="4" w:name="_Hlk108880396"/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lastRenderedPageBreak/>
        <w:t>Załącznik nr 3</w:t>
      </w:r>
    </w:p>
    <w:bookmarkEnd w:id="4"/>
    <w:p w14:paraId="25B6A4F7" w14:textId="77777777" w:rsidR="004D4703" w:rsidRPr="00C27A00" w:rsidRDefault="004D4703" w:rsidP="004D4703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6AE36608" w14:textId="77777777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30CE1F21" w14:textId="3B27EC70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5A64FFF" w14:textId="58578BCE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319B3115" w14:textId="77777777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6E8D0B87" w14:textId="77777777" w:rsidR="004D4703" w:rsidRPr="004D386A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……………</w:t>
      </w:r>
    </w:p>
    <w:p w14:paraId="34003261" w14:textId="77777777" w:rsidR="004D4703" w:rsidRPr="004D386A" w:rsidRDefault="004D4703" w:rsidP="004D4703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699824B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4A281C8F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7FDC8551" w14:textId="77777777" w:rsidR="004D4703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9F37FCB" w14:textId="77777777" w:rsidR="004D4703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D7A62E5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7B309DFD" w14:textId="096AB1E3" w:rsidR="004D4703" w:rsidRPr="00A90A1B" w:rsidRDefault="004D4703" w:rsidP="004D4703">
      <w:pPr>
        <w:spacing w:line="264" w:lineRule="auto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val="pl"/>
        </w:rPr>
      </w:pPr>
      <w:r w:rsidRPr="00A90A1B">
        <w:rPr>
          <w:rFonts w:asciiTheme="minorHAnsi" w:eastAsia="Calibri" w:hAnsiTheme="minorHAnsi" w:cstheme="minorHAnsi"/>
          <w:bCs/>
          <w:iCs/>
          <w:color w:val="000000"/>
          <w:sz w:val="22"/>
          <w:szCs w:val="22"/>
          <w:lang w:val="pl-PL"/>
        </w:rPr>
        <w:t>Dotyczy</w:t>
      </w:r>
      <w:r w:rsidR="00A90A1B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:</w:t>
      </w: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Pr="00EE050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zapytania ofertowego nr</w:t>
      </w:r>
      <w:r w:rsidR="00A90A1B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280877" w:rsidRPr="0028087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2/AG/03/2023</w:t>
      </w:r>
      <w:r w:rsidR="0028087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z </w:t>
      </w:r>
      <w:r w:rsidR="000E7617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lang w:val="pl-PL"/>
        </w:rPr>
        <w:t xml:space="preserve">7 </w:t>
      </w:r>
      <w:r w:rsidR="00454B8B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lang w:val="pl-PL"/>
        </w:rPr>
        <w:t>kwietnia</w:t>
      </w:r>
      <w:r w:rsidR="000E7617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lang w:val="pl-PL"/>
        </w:rPr>
        <w:t xml:space="preserve"> 2023</w:t>
      </w:r>
      <w:r w:rsidR="00C85C83" w:rsidRPr="00C85C83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lang w:val="pl-PL"/>
        </w:rPr>
        <w:t xml:space="preserve"> r</w:t>
      </w:r>
      <w:r w:rsidR="00C85C83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.</w:t>
      </w:r>
      <w:r w:rsidRPr="00DB6A5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Pr="00EE050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bookmarkStart w:id="5" w:name="_Hlk108880437"/>
      <w:r w:rsidR="00101854" w:rsidRPr="00101854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organizację oraz koordynację wizyty studyjnej w Holandii</w:t>
      </w:r>
      <w:r w:rsidR="00101854" w:rsidRPr="0010185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A90A1B">
        <w:rPr>
          <w:rFonts w:asciiTheme="minorHAnsi" w:eastAsia="Calibri" w:hAnsiTheme="minorHAnsi" w:cstheme="minorHAnsi"/>
          <w:i/>
          <w:iCs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bookmarkEnd w:id="5"/>
    </w:p>
    <w:p w14:paraId="1329F8F6" w14:textId="77777777" w:rsidR="004D4703" w:rsidRPr="004D386A" w:rsidRDefault="004D4703" w:rsidP="004D4703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4C40A732" w14:textId="77777777" w:rsidR="004D4703" w:rsidRPr="004D386A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75AFAFC" w14:textId="77777777" w:rsidR="004D4703" w:rsidRPr="004D386A" w:rsidRDefault="004D4703" w:rsidP="004D4703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285B7CE0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8D2635B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1A3A8CED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33D2508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6BC281F0" w14:textId="77777777" w:rsidR="004D4703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spełniam/nie spełniam </w:t>
      </w:r>
      <w:r w:rsidRPr="004D386A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(niepotrzebne skreślić)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postepowaniu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1FFFD2D2" w14:textId="77777777" w:rsidR="004D4703" w:rsidRPr="00C02233" w:rsidRDefault="004D4703" w:rsidP="004D4703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 dnia ………</w:t>
      </w:r>
    </w:p>
    <w:p w14:paraId="344774DE" w14:textId="77777777" w:rsidR="004D4703" w:rsidRPr="00C02233" w:rsidRDefault="004D4703" w:rsidP="004D4703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345B336E" w14:textId="77777777" w:rsidR="004D4703" w:rsidRPr="00C02233" w:rsidRDefault="004D4703" w:rsidP="004D4703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29D0C114" w14:textId="77777777" w:rsidR="004D4703" w:rsidRPr="004D386A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1CC8F424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23C5B306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12037931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1A428324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AFEFAE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A3D62F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82E213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A4C5037" w14:textId="2DF65E0D" w:rsidR="00FC2E02" w:rsidRP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4D4703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lastRenderedPageBreak/>
        <w:t xml:space="preserve">Załącznik nr 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2A4D15DC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6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5D14A091" w:rsidR="00A51E9C" w:rsidRPr="00A90A1B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b w:val="0"/>
          <w:bCs w:val="0"/>
          <w:i/>
          <w:iCs/>
          <w:color w:val="000000"/>
          <w:lang w:val="pl-PL"/>
        </w:rPr>
      </w:pPr>
      <w:r w:rsidRPr="00A90A1B">
        <w:rPr>
          <w:rFonts w:eastAsia="Times New Roman"/>
          <w:b w:val="0"/>
          <w:bCs w:val="0"/>
          <w:color w:val="000000"/>
          <w:lang w:val="pl-PL"/>
        </w:rPr>
        <w:t>Dotyczy</w:t>
      </w:r>
      <w:r w:rsidR="00A51E9C" w:rsidRPr="00A90A1B">
        <w:rPr>
          <w:rFonts w:eastAsia="Times New Roman"/>
          <w:b w:val="0"/>
          <w:bCs w:val="0"/>
          <w:color w:val="000000"/>
          <w:lang w:val="pl-PL"/>
        </w:rPr>
        <w:t xml:space="preserve">: </w:t>
      </w:r>
      <w:r w:rsidR="00A51E9C" w:rsidRPr="00A90A1B">
        <w:rPr>
          <w:rFonts w:eastAsia="Times New Roman"/>
          <w:b w:val="0"/>
          <w:bCs w:val="0"/>
          <w:i/>
          <w:iCs/>
          <w:color w:val="000000"/>
          <w:lang w:val="pl-PL"/>
        </w:rPr>
        <w:t>Z</w:t>
      </w:r>
      <w:r w:rsidRPr="00A90A1B">
        <w:rPr>
          <w:rFonts w:eastAsia="Times New Roman"/>
          <w:b w:val="0"/>
          <w:bCs w:val="0"/>
          <w:i/>
          <w:iCs/>
          <w:color w:val="000000"/>
          <w:lang w:val="pl-PL"/>
        </w:rPr>
        <w:t>apytania ofertowego</w:t>
      </w:r>
      <w:r w:rsidR="00A90A1B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 xml:space="preserve"> </w:t>
      </w:r>
      <w:r w:rsidR="00FF6CAF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 xml:space="preserve">nr </w:t>
      </w:r>
      <w:r w:rsidR="00FF6CAF" w:rsidRPr="00FF6CAF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>2/AG/03/2023</w:t>
      </w:r>
      <w:r w:rsidR="00FF6CAF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 xml:space="preserve"> z </w:t>
      </w:r>
      <w:r w:rsidR="000E7617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 xml:space="preserve">7 </w:t>
      </w:r>
      <w:r w:rsidR="00454B8B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>kwietnia</w:t>
      </w:r>
      <w:r w:rsidR="000E7617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 xml:space="preserve"> 2023</w:t>
      </w:r>
      <w:r w:rsidR="000E7617">
        <w:rPr>
          <w:rFonts w:asciiTheme="minorHAnsi" w:hAnsiTheme="minorHAnsi" w:cstheme="minorHAnsi"/>
          <w:b w:val="0"/>
          <w:bCs w:val="0"/>
          <w:color w:val="000000"/>
          <w:lang w:val="pl-PL"/>
        </w:rPr>
        <w:t xml:space="preserve"> r. na</w:t>
      </w:r>
      <w:r w:rsidR="00181934" w:rsidRPr="00A90A1B">
        <w:rPr>
          <w:b w:val="0"/>
          <w:bCs w:val="0"/>
          <w:i/>
          <w:iCs/>
          <w:lang w:val="pl-PL"/>
        </w:rPr>
        <w:t xml:space="preserve"> </w:t>
      </w:r>
      <w:r w:rsidR="00101854" w:rsidRPr="008122BF">
        <w:rPr>
          <w:bCs w:val="0"/>
          <w:iCs/>
          <w:color w:val="000000"/>
          <w:lang w:val="pl-PL"/>
        </w:rPr>
        <w:t>organizację oraz koordynację wizyty studyjnej w Holandii</w:t>
      </w:r>
      <w:r w:rsidR="004D4703" w:rsidRPr="00A90A1B">
        <w:rPr>
          <w:b w:val="0"/>
          <w:bCs w:val="0"/>
          <w:i/>
          <w:iCs/>
          <w:lang w:val="pl-PL"/>
        </w:rPr>
        <w:t xml:space="preserve"> w projekcie „Ochrona ssaków i ptaków morskich - kontynuacja” nr POIS.02.04.00-00-0042/18, w ramach działania 2.4 osi priorytetowej II Programu Operacyjnego Infrastruktura i Środowisko 2014-2020</w:t>
      </w:r>
      <w:r w:rsidR="000C3132" w:rsidRPr="00A90A1B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3845D4EF" w14:textId="77777777" w:rsidR="00EA1840" w:rsidRPr="00C925CE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73FA2A38" w14:textId="0844EA35" w:rsidR="00EE0500" w:rsidRPr="00FC30B4" w:rsidRDefault="00EE0500" w:rsidP="00EE050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bookmarkStart w:id="7" w:name="_Hlk40968269"/>
      <w:bookmarkEnd w:id="6"/>
      <w:r>
        <w:rPr>
          <w:rFonts w:eastAsia="Times New Roman"/>
          <w:color w:val="000000"/>
          <w:lang w:val="pl-PL"/>
        </w:rPr>
        <w:t>OŚWIADCZENI</w:t>
      </w:r>
      <w:r w:rsidR="006448D6">
        <w:rPr>
          <w:rFonts w:eastAsia="Times New Roman"/>
          <w:color w:val="000000"/>
          <w:lang w:val="pl-PL"/>
        </w:rPr>
        <w:t>E</w:t>
      </w:r>
      <w:r>
        <w:rPr>
          <w:rFonts w:eastAsia="Times New Roman"/>
          <w:color w:val="000000"/>
          <w:lang w:val="pl-PL"/>
        </w:rPr>
        <w:t xml:space="preserve"> WYKONAWCY</w:t>
      </w:r>
    </w:p>
    <w:p w14:paraId="5F3289C6" w14:textId="77777777" w:rsidR="00EE0500" w:rsidRPr="00FC30B4" w:rsidRDefault="00EE0500" w:rsidP="00EE0500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30DC4C45" w14:textId="77777777" w:rsidR="00EE0500" w:rsidRDefault="00EE0500" w:rsidP="00EE0500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...................................................................................................................................................................... </w:t>
      </w: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E66B6A8" w14:textId="77777777" w:rsidR="00EE0500" w:rsidRDefault="00EE0500" w:rsidP="00EE0500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579F85E" w14:textId="77777777" w:rsidR="00EE0500" w:rsidRDefault="00EE0500" w:rsidP="00EE0500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0339DD82" w14:textId="77777777" w:rsidR="00EE0500" w:rsidRPr="00637D0E" w:rsidRDefault="00EE0500" w:rsidP="00EE0500">
      <w:pPr>
        <w:pStyle w:val="Tekstpodstawowy"/>
        <w:numPr>
          <w:ilvl w:val="0"/>
          <w:numId w:val="10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5DF36FE9" w14:textId="77C14AC4" w:rsidR="00EE0500" w:rsidRPr="00FC30B4" w:rsidRDefault="00EE0500" w:rsidP="00EE0500">
      <w:pPr>
        <w:spacing w:before="240"/>
        <w:ind w:left="-23" w:right="-23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="00F26507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(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F191383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600E7F93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27411554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6DBF2B6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3EFAF6A0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3CD42F0B" w14:textId="77777777" w:rsidR="00EE0500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31D8772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5E3877E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A143930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7101582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6540E96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447528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A9D1EB7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93F8DAE" w14:textId="77777777" w:rsidR="00766B29" w:rsidRPr="00FC30B4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EE20113" w14:textId="77777777" w:rsidR="00EE0500" w:rsidRDefault="00EE0500" w:rsidP="00EE0500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F4FF585" w14:textId="77777777" w:rsidR="00EE0500" w:rsidRPr="00196806" w:rsidRDefault="00EE0500" w:rsidP="00EE0500">
      <w:pPr>
        <w:pStyle w:val="Tekstpodstawowy"/>
        <w:numPr>
          <w:ilvl w:val="0"/>
          <w:numId w:val="10"/>
        </w:numPr>
        <w:spacing w:before="10" w:line="276" w:lineRule="auto"/>
        <w:rPr>
          <w:b/>
          <w:bCs/>
          <w:color w:val="000000"/>
          <w:lang w:val="pl-PL"/>
        </w:rPr>
      </w:pPr>
      <w:r w:rsidRPr="00196806">
        <w:rPr>
          <w:b/>
          <w:bCs/>
          <w:color w:val="000000"/>
          <w:lang w:val="pl-PL"/>
        </w:rPr>
        <w:t>OŚWIADCZENIE O BRAKU PRZESŁANEK WYKLUCZENIA</w:t>
      </w:r>
    </w:p>
    <w:p w14:paraId="098AAAF7" w14:textId="77777777" w:rsidR="00EE0500" w:rsidRDefault="00EE0500" w:rsidP="00EE0500">
      <w:pPr>
        <w:tabs>
          <w:tab w:val="left" w:pos="1460"/>
        </w:tabs>
        <w:spacing w:before="48"/>
        <w:ind w:right="-29"/>
        <w:jc w:val="both"/>
        <w:rPr>
          <w:b/>
          <w:bCs/>
        </w:rPr>
      </w:pPr>
      <w:r>
        <w:rPr>
          <w:b/>
          <w:bCs/>
        </w:rPr>
        <w:tab/>
      </w:r>
    </w:p>
    <w:p w14:paraId="27CD6953" w14:textId="77777777" w:rsidR="00EE0500" w:rsidRPr="00196806" w:rsidRDefault="00EE0500" w:rsidP="00EE0500">
      <w:pPr>
        <w:spacing w:before="48"/>
        <w:ind w:right="-29"/>
        <w:jc w:val="both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( *niepotrzebne skreślić) podmiotem należącym do następujących kategorii:</w:t>
      </w:r>
    </w:p>
    <w:p w14:paraId="0E4E5359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</w:t>
      </w:r>
      <w:r>
        <w:rPr>
          <w:rFonts w:ascii="Calibri" w:hAnsi="Calibri"/>
          <w:sz w:val="22"/>
          <w:szCs w:val="22"/>
          <w:lang w:val="pl-PL"/>
        </w:rPr>
        <w:t xml:space="preserve"> </w:t>
      </w:r>
      <w:r w:rsidRPr="003D2394">
        <w:rPr>
          <w:rFonts w:ascii="Calibri" w:hAnsi="Calibri"/>
          <w:sz w:val="22"/>
          <w:szCs w:val="22"/>
          <w:lang w:val="pl-PL"/>
        </w:rPr>
        <w:t>z dnia 13 kwietnia 2022 r. o szczególnych rozwiązaniach w zakresie przeciwdziałania wspieraniu agresji na Ukrainę oraz służących ochronie bezpieczeństwa narodowego, zwana dalej „ustawą”</w:t>
      </w:r>
      <w:r w:rsidRPr="00637D0E">
        <w:rPr>
          <w:rFonts w:ascii="Calibri" w:hAnsi="Calibri"/>
          <w:sz w:val="22"/>
          <w:szCs w:val="22"/>
          <w:lang w:val="pl-PL"/>
        </w:rPr>
        <w:t>;</w:t>
      </w:r>
    </w:p>
    <w:p w14:paraId="6DE027AA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B5E96A6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6C63BBE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DEEAEE7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8B8CDAD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4B74621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60A497D" w14:textId="77777777" w:rsidR="00EE0500" w:rsidRPr="00FC545D" w:rsidRDefault="00EE0500" w:rsidP="00EE0500">
      <w:pPr>
        <w:spacing w:before="48"/>
        <w:ind w:left="426" w:right="-29"/>
        <w:contextualSpacing/>
        <w:jc w:val="both"/>
        <w:rPr>
          <w:rFonts w:ascii="Calibri" w:hAnsi="Calibri" w:cs="Calibr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FC545D">
        <w:rPr>
          <w:rFonts w:ascii="Calibri" w:hAnsi="Calibri" w:cs="Calibri"/>
          <w:color w:val="000000"/>
          <w:sz w:val="22"/>
          <w:szCs w:val="18"/>
          <w:lang w:val="pl-PL"/>
        </w:rPr>
        <w:t>dnia ……</w:t>
      </w:r>
    </w:p>
    <w:p w14:paraId="43B210A9" w14:textId="77777777" w:rsidR="00EE0500" w:rsidRPr="00FC30B4" w:rsidRDefault="00EE0500" w:rsidP="00EE0500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135EB7A" w14:textId="77777777" w:rsidR="00EE0500" w:rsidRPr="00FC30B4" w:rsidRDefault="00EE0500" w:rsidP="00EE0500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2C97771F" w14:textId="77777777" w:rsidR="00EE0500" w:rsidRPr="00FC30B4" w:rsidRDefault="00EE0500" w:rsidP="00EE0500">
      <w:pPr>
        <w:spacing w:line="252" w:lineRule="auto"/>
        <w:ind w:left="12"/>
        <w:jc w:val="right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49C1A4E5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4DFCDB8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8E3CE3B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66B84BA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5CF9E80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0608D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E84E91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BEE4E7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04475BC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D656CC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70A48E9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1FC6D15" w14:textId="52185278" w:rsidR="00EE0500" w:rsidRDefault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0277336C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lastRenderedPageBreak/>
        <w:t xml:space="preserve">Załącznik nr </w:t>
      </w:r>
      <w:r w:rsidR="00B874DB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7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2D7CEF73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</w:t>
      </w:r>
      <w:r w:rsidR="00FE06FE" w:rsidRPr="00FE06FE">
        <w:rPr>
          <w:rFonts w:asciiTheme="minorHAnsi" w:hAnsiTheme="minorHAnsi" w:cstheme="minorHAnsi"/>
          <w:sz w:val="20"/>
          <w:szCs w:val="20"/>
        </w:rPr>
        <w:t>Organizacja oraz koordynacja szkolenia wolontariuszy Błękitnego Patrolu WWF w projekcie „Ochrona ssaków i ptaków morskich - kontynuacja” nr POIS.02.04.00-00-0042/18, w ramach działania 2.4 osi priorytetowej II Programu Operacyjnego Infrastruktura i Środowisko 2014-2020.</w:t>
      </w:r>
      <w:r w:rsidRPr="00C925CE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  - z równoczesnym </w:t>
      </w:r>
      <w:r w:rsidRPr="00C925CE">
        <w:rPr>
          <w:rFonts w:asciiTheme="minorHAnsi" w:hAnsiTheme="minorHAnsi" w:cstheme="minorHAnsi"/>
          <w:sz w:val="20"/>
          <w:szCs w:val="20"/>
        </w:rPr>
        <w:lastRenderedPageBreak/>
        <w:t xml:space="preserve">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3BE8DD8D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8DC28" w14:textId="77777777" w:rsidR="00343D9E" w:rsidRDefault="00343D9E">
      <w:r>
        <w:separator/>
      </w:r>
    </w:p>
  </w:endnote>
  <w:endnote w:type="continuationSeparator" w:id="0">
    <w:p w14:paraId="0773DA9D" w14:textId="77777777" w:rsidR="00343D9E" w:rsidRDefault="0034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451A" w14:textId="77777777" w:rsidR="00343D9E" w:rsidRDefault="00343D9E">
      <w:r>
        <w:separator/>
      </w:r>
    </w:p>
  </w:footnote>
  <w:footnote w:type="continuationSeparator" w:id="0">
    <w:p w14:paraId="03A2097E" w14:textId="77777777" w:rsidR="00343D9E" w:rsidRDefault="00343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8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8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C1B59"/>
    <w:multiLevelType w:val="hybridMultilevel"/>
    <w:tmpl w:val="EAA69E28"/>
    <w:lvl w:ilvl="0" w:tplc="FFFFFFFF">
      <w:start w:val="1"/>
      <w:numFmt w:val="lowerLetter"/>
      <w:lvlText w:val="%1)"/>
      <w:lvlJc w:val="left"/>
      <w:pPr>
        <w:ind w:left="1406" w:hanging="360"/>
      </w:p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7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0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721418">
    <w:abstractNumId w:val="9"/>
  </w:num>
  <w:num w:numId="2" w16cid:durableId="1076711151">
    <w:abstractNumId w:val="1"/>
  </w:num>
  <w:num w:numId="3" w16cid:durableId="938368914">
    <w:abstractNumId w:val="4"/>
  </w:num>
  <w:num w:numId="4" w16cid:durableId="1685091668">
    <w:abstractNumId w:val="5"/>
  </w:num>
  <w:num w:numId="5" w16cid:durableId="617373946">
    <w:abstractNumId w:val="8"/>
  </w:num>
  <w:num w:numId="6" w16cid:durableId="1482231174">
    <w:abstractNumId w:val="0"/>
  </w:num>
  <w:num w:numId="7" w16cid:durableId="2036534052">
    <w:abstractNumId w:val="3"/>
  </w:num>
  <w:num w:numId="8" w16cid:durableId="620378120">
    <w:abstractNumId w:val="7"/>
  </w:num>
  <w:num w:numId="9" w16cid:durableId="1873373749">
    <w:abstractNumId w:val="10"/>
  </w:num>
  <w:num w:numId="10" w16cid:durableId="1290630713">
    <w:abstractNumId w:val="2"/>
  </w:num>
  <w:num w:numId="11" w16cid:durableId="92681502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1A74"/>
    <w:rsid w:val="0001583B"/>
    <w:rsid w:val="000170A9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C267D"/>
    <w:rsid w:val="000C3132"/>
    <w:rsid w:val="000D0945"/>
    <w:rsid w:val="000E049C"/>
    <w:rsid w:val="000E4762"/>
    <w:rsid w:val="000E7617"/>
    <w:rsid w:val="000F1E28"/>
    <w:rsid w:val="000F4EF3"/>
    <w:rsid w:val="000F5DE4"/>
    <w:rsid w:val="000F5F03"/>
    <w:rsid w:val="00101854"/>
    <w:rsid w:val="00113A40"/>
    <w:rsid w:val="00122FFE"/>
    <w:rsid w:val="00130A16"/>
    <w:rsid w:val="00136716"/>
    <w:rsid w:val="00146D6B"/>
    <w:rsid w:val="00164F99"/>
    <w:rsid w:val="00165BC4"/>
    <w:rsid w:val="0018081D"/>
    <w:rsid w:val="00181934"/>
    <w:rsid w:val="00187A88"/>
    <w:rsid w:val="0019085C"/>
    <w:rsid w:val="001A18B5"/>
    <w:rsid w:val="001B3CD6"/>
    <w:rsid w:val="001C0966"/>
    <w:rsid w:val="001D25BC"/>
    <w:rsid w:val="001E0624"/>
    <w:rsid w:val="001E3A48"/>
    <w:rsid w:val="001E462A"/>
    <w:rsid w:val="001F4C5E"/>
    <w:rsid w:val="002019FE"/>
    <w:rsid w:val="00212B42"/>
    <w:rsid w:val="00223B02"/>
    <w:rsid w:val="00224AFA"/>
    <w:rsid w:val="00233886"/>
    <w:rsid w:val="00233D21"/>
    <w:rsid w:val="00251FF1"/>
    <w:rsid w:val="002544CD"/>
    <w:rsid w:val="00262DC8"/>
    <w:rsid w:val="00265910"/>
    <w:rsid w:val="00267C0F"/>
    <w:rsid w:val="002730E5"/>
    <w:rsid w:val="00280877"/>
    <w:rsid w:val="002867AB"/>
    <w:rsid w:val="00286EA1"/>
    <w:rsid w:val="002A2137"/>
    <w:rsid w:val="002A324D"/>
    <w:rsid w:val="002B2E92"/>
    <w:rsid w:val="002E05C6"/>
    <w:rsid w:val="002E0977"/>
    <w:rsid w:val="002E34E5"/>
    <w:rsid w:val="002E4CB0"/>
    <w:rsid w:val="002E5777"/>
    <w:rsid w:val="002E7B13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43D9E"/>
    <w:rsid w:val="0034727A"/>
    <w:rsid w:val="00361C18"/>
    <w:rsid w:val="003669A5"/>
    <w:rsid w:val="00367FC2"/>
    <w:rsid w:val="00384469"/>
    <w:rsid w:val="0038702E"/>
    <w:rsid w:val="003875C8"/>
    <w:rsid w:val="003A0093"/>
    <w:rsid w:val="003A3A85"/>
    <w:rsid w:val="003B060B"/>
    <w:rsid w:val="003C102E"/>
    <w:rsid w:val="003C1C66"/>
    <w:rsid w:val="003C7DDE"/>
    <w:rsid w:val="003D7B03"/>
    <w:rsid w:val="003E45F6"/>
    <w:rsid w:val="003E5623"/>
    <w:rsid w:val="003E66FF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8B"/>
    <w:rsid w:val="00454BC4"/>
    <w:rsid w:val="00461984"/>
    <w:rsid w:val="00465049"/>
    <w:rsid w:val="004845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C5D47"/>
    <w:rsid w:val="004D4703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C36F5"/>
    <w:rsid w:val="005C44E9"/>
    <w:rsid w:val="005C5841"/>
    <w:rsid w:val="005E6C64"/>
    <w:rsid w:val="005F02E1"/>
    <w:rsid w:val="005F1DAA"/>
    <w:rsid w:val="006045C1"/>
    <w:rsid w:val="00611072"/>
    <w:rsid w:val="00617D1A"/>
    <w:rsid w:val="00625107"/>
    <w:rsid w:val="006253A2"/>
    <w:rsid w:val="00631773"/>
    <w:rsid w:val="00635A61"/>
    <w:rsid w:val="00635F5C"/>
    <w:rsid w:val="006448D6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41D9"/>
    <w:rsid w:val="006F741E"/>
    <w:rsid w:val="0070084B"/>
    <w:rsid w:val="007070F4"/>
    <w:rsid w:val="00713914"/>
    <w:rsid w:val="00722CF0"/>
    <w:rsid w:val="00766B29"/>
    <w:rsid w:val="00771FB6"/>
    <w:rsid w:val="00774BFC"/>
    <w:rsid w:val="0078096F"/>
    <w:rsid w:val="007823BF"/>
    <w:rsid w:val="00784A5F"/>
    <w:rsid w:val="00786955"/>
    <w:rsid w:val="007A0841"/>
    <w:rsid w:val="007B0C9D"/>
    <w:rsid w:val="007C3EA7"/>
    <w:rsid w:val="007D5D24"/>
    <w:rsid w:val="007E1E20"/>
    <w:rsid w:val="007E210C"/>
    <w:rsid w:val="007E5248"/>
    <w:rsid w:val="007E5B91"/>
    <w:rsid w:val="007F1CB7"/>
    <w:rsid w:val="0080603F"/>
    <w:rsid w:val="00810C09"/>
    <w:rsid w:val="00811EDC"/>
    <w:rsid w:val="008122BF"/>
    <w:rsid w:val="00813283"/>
    <w:rsid w:val="00817961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80FE8"/>
    <w:rsid w:val="00885CFF"/>
    <w:rsid w:val="0089301B"/>
    <w:rsid w:val="00896C7D"/>
    <w:rsid w:val="008977D2"/>
    <w:rsid w:val="008A2E47"/>
    <w:rsid w:val="008B32A5"/>
    <w:rsid w:val="008C0306"/>
    <w:rsid w:val="008E087D"/>
    <w:rsid w:val="008E4ACF"/>
    <w:rsid w:val="008E55CA"/>
    <w:rsid w:val="008F03E6"/>
    <w:rsid w:val="008F52F4"/>
    <w:rsid w:val="00901FAD"/>
    <w:rsid w:val="0091192D"/>
    <w:rsid w:val="0091770A"/>
    <w:rsid w:val="0093659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319F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54431"/>
    <w:rsid w:val="00A714A1"/>
    <w:rsid w:val="00A7487B"/>
    <w:rsid w:val="00A80061"/>
    <w:rsid w:val="00A90A1B"/>
    <w:rsid w:val="00AA61CD"/>
    <w:rsid w:val="00AB01A6"/>
    <w:rsid w:val="00AB2190"/>
    <w:rsid w:val="00AC4744"/>
    <w:rsid w:val="00AC7532"/>
    <w:rsid w:val="00AC7FC3"/>
    <w:rsid w:val="00AE25EC"/>
    <w:rsid w:val="00AF1249"/>
    <w:rsid w:val="00B024F7"/>
    <w:rsid w:val="00B22C06"/>
    <w:rsid w:val="00B26D85"/>
    <w:rsid w:val="00B3237C"/>
    <w:rsid w:val="00B346BE"/>
    <w:rsid w:val="00B36B92"/>
    <w:rsid w:val="00B52A69"/>
    <w:rsid w:val="00B5301E"/>
    <w:rsid w:val="00B55043"/>
    <w:rsid w:val="00B62E91"/>
    <w:rsid w:val="00B74628"/>
    <w:rsid w:val="00B874DB"/>
    <w:rsid w:val="00B92FBC"/>
    <w:rsid w:val="00BB0456"/>
    <w:rsid w:val="00BB7BBB"/>
    <w:rsid w:val="00BC548C"/>
    <w:rsid w:val="00BC586B"/>
    <w:rsid w:val="00BC7F5A"/>
    <w:rsid w:val="00BD08A3"/>
    <w:rsid w:val="00BD5928"/>
    <w:rsid w:val="00BE1A11"/>
    <w:rsid w:val="00BE515F"/>
    <w:rsid w:val="00BF4F12"/>
    <w:rsid w:val="00C02233"/>
    <w:rsid w:val="00C03C0C"/>
    <w:rsid w:val="00C06BB1"/>
    <w:rsid w:val="00C17695"/>
    <w:rsid w:val="00C2259F"/>
    <w:rsid w:val="00C3452B"/>
    <w:rsid w:val="00C365E3"/>
    <w:rsid w:val="00C37D05"/>
    <w:rsid w:val="00C503BF"/>
    <w:rsid w:val="00C53E81"/>
    <w:rsid w:val="00C5701E"/>
    <w:rsid w:val="00C649AC"/>
    <w:rsid w:val="00C72C7E"/>
    <w:rsid w:val="00C731C8"/>
    <w:rsid w:val="00C73BF1"/>
    <w:rsid w:val="00C801C8"/>
    <w:rsid w:val="00C85C83"/>
    <w:rsid w:val="00C86255"/>
    <w:rsid w:val="00C86375"/>
    <w:rsid w:val="00C878DB"/>
    <w:rsid w:val="00C8795E"/>
    <w:rsid w:val="00C925CE"/>
    <w:rsid w:val="00CA4554"/>
    <w:rsid w:val="00CB5C75"/>
    <w:rsid w:val="00CC02F7"/>
    <w:rsid w:val="00CC1551"/>
    <w:rsid w:val="00CD31F6"/>
    <w:rsid w:val="00CD7BCF"/>
    <w:rsid w:val="00CE0EAB"/>
    <w:rsid w:val="00CE4230"/>
    <w:rsid w:val="00CF29E4"/>
    <w:rsid w:val="00CF508F"/>
    <w:rsid w:val="00D0230A"/>
    <w:rsid w:val="00D0279B"/>
    <w:rsid w:val="00D243A0"/>
    <w:rsid w:val="00D34C8F"/>
    <w:rsid w:val="00D51031"/>
    <w:rsid w:val="00D621A7"/>
    <w:rsid w:val="00D6293B"/>
    <w:rsid w:val="00D92FA3"/>
    <w:rsid w:val="00D96B3C"/>
    <w:rsid w:val="00DA11D7"/>
    <w:rsid w:val="00DA4DCD"/>
    <w:rsid w:val="00DB601A"/>
    <w:rsid w:val="00DB6A5E"/>
    <w:rsid w:val="00DC1601"/>
    <w:rsid w:val="00DC35DF"/>
    <w:rsid w:val="00DC39A0"/>
    <w:rsid w:val="00DD2D87"/>
    <w:rsid w:val="00DF7FA8"/>
    <w:rsid w:val="00E04CCA"/>
    <w:rsid w:val="00E05AF5"/>
    <w:rsid w:val="00E0655D"/>
    <w:rsid w:val="00E103B1"/>
    <w:rsid w:val="00E11ABD"/>
    <w:rsid w:val="00E22200"/>
    <w:rsid w:val="00E223F9"/>
    <w:rsid w:val="00E241BB"/>
    <w:rsid w:val="00E41E16"/>
    <w:rsid w:val="00E4446B"/>
    <w:rsid w:val="00E65381"/>
    <w:rsid w:val="00E66C68"/>
    <w:rsid w:val="00E84C69"/>
    <w:rsid w:val="00E93298"/>
    <w:rsid w:val="00E9778F"/>
    <w:rsid w:val="00E97A9C"/>
    <w:rsid w:val="00EA1840"/>
    <w:rsid w:val="00EB6617"/>
    <w:rsid w:val="00EC7274"/>
    <w:rsid w:val="00ED55FD"/>
    <w:rsid w:val="00ED6DA0"/>
    <w:rsid w:val="00EE0500"/>
    <w:rsid w:val="00EE4404"/>
    <w:rsid w:val="00EE6958"/>
    <w:rsid w:val="00EF4853"/>
    <w:rsid w:val="00EF5D54"/>
    <w:rsid w:val="00EF6FDE"/>
    <w:rsid w:val="00F02FCF"/>
    <w:rsid w:val="00F051B8"/>
    <w:rsid w:val="00F07185"/>
    <w:rsid w:val="00F11294"/>
    <w:rsid w:val="00F24E6F"/>
    <w:rsid w:val="00F26507"/>
    <w:rsid w:val="00F36FAF"/>
    <w:rsid w:val="00F37443"/>
    <w:rsid w:val="00F40C08"/>
    <w:rsid w:val="00F42EF7"/>
    <w:rsid w:val="00F4753B"/>
    <w:rsid w:val="00F505A9"/>
    <w:rsid w:val="00F56ED9"/>
    <w:rsid w:val="00F75835"/>
    <w:rsid w:val="00F769C1"/>
    <w:rsid w:val="00F83C9C"/>
    <w:rsid w:val="00F91E9C"/>
    <w:rsid w:val="00FA072B"/>
    <w:rsid w:val="00FA4C73"/>
    <w:rsid w:val="00FC2E02"/>
    <w:rsid w:val="00FC30B4"/>
    <w:rsid w:val="00FC54DD"/>
    <w:rsid w:val="00FD176E"/>
    <w:rsid w:val="00FE06FE"/>
    <w:rsid w:val="00FE38EE"/>
    <w:rsid w:val="00FF54E1"/>
    <w:rsid w:val="00FF6CAF"/>
    <w:rsid w:val="1F7AB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EE6958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  <SharedWithUsers xmlns="84051b18-8e1e-48cd-af32-5461e618d9cb">
      <UserInfo>
        <DisplayName>Andrzej Ginalski</DisplayName>
        <AccountId>201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C42DB7-3605-4C28-A0C4-E5AD52A26F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4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wwfletter_wawa3.dot</Template>
  <TotalTime>12</TotalTime>
  <Pages>7</Pages>
  <Words>1659</Words>
  <Characters>9959</Characters>
  <Application>Microsoft Office Word</Application>
  <DocSecurity>0</DocSecurity>
  <Lines>82</Lines>
  <Paragraphs>23</Paragraphs>
  <ScaleCrop>false</ScaleCrop>
  <Company>River Design</Company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Andrzej Ginalski</cp:lastModifiedBy>
  <cp:revision>40</cp:revision>
  <cp:lastPrinted>2011-06-17T08:44:00Z</cp:lastPrinted>
  <dcterms:created xsi:type="dcterms:W3CDTF">2022-07-27T10:06:00Z</dcterms:created>
  <dcterms:modified xsi:type="dcterms:W3CDTF">2023-04-06T22:15:00Z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